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附件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报名人员信息登记表</w:t>
      </w:r>
    </w:p>
    <w:p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tbl>
      <w:tblPr>
        <w:tblStyle w:val="8"/>
        <w:tblW w:w="990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20"/>
        <w:gridCol w:w="900"/>
        <w:gridCol w:w="1800"/>
        <w:gridCol w:w="1260"/>
        <w:gridCol w:w="19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年月</w:t>
            </w:r>
          </w:p>
        </w:tc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籍贯</w:t>
            </w: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面貌</w:t>
            </w:r>
          </w:p>
        </w:tc>
        <w:tc>
          <w:tcPr>
            <w:tcW w:w="18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状况</w:t>
            </w:r>
          </w:p>
        </w:tc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学历</w:t>
            </w: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方式</w:t>
            </w:r>
          </w:p>
        </w:tc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住址</w:t>
            </w:r>
          </w:p>
        </w:tc>
        <w:tc>
          <w:tcPr>
            <w:tcW w:w="4320" w:type="dxa"/>
            <w:gridSpan w:val="3"/>
            <w:vAlign w:val="center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身份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证号</w:t>
            </w:r>
          </w:p>
        </w:tc>
        <w:tc>
          <w:tcPr>
            <w:tcW w:w="3600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9" w:hRule="atLeast"/>
        </w:trPr>
        <w:tc>
          <w:tcPr>
            <w:tcW w:w="720" w:type="dxa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育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背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景</w:t>
            </w:r>
          </w:p>
        </w:tc>
        <w:tc>
          <w:tcPr>
            <w:tcW w:w="9180" w:type="dxa"/>
            <w:gridSpan w:val="6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9" w:hRule="atLeast"/>
        </w:trPr>
        <w:tc>
          <w:tcPr>
            <w:tcW w:w="720" w:type="dxa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实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践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及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工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作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经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历</w:t>
            </w:r>
          </w:p>
        </w:tc>
        <w:tc>
          <w:tcPr>
            <w:tcW w:w="9180" w:type="dxa"/>
            <w:gridSpan w:val="6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ascii="仿宋_GB2312" w:eastAsia="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E5F"/>
    <w:rsid w:val="0000007C"/>
    <w:rsid w:val="0000054E"/>
    <w:rsid w:val="0000343D"/>
    <w:rsid w:val="0000391D"/>
    <w:rsid w:val="00005598"/>
    <w:rsid w:val="00007F42"/>
    <w:rsid w:val="00010455"/>
    <w:rsid w:val="000119C3"/>
    <w:rsid w:val="00012ECE"/>
    <w:rsid w:val="00013C45"/>
    <w:rsid w:val="000152F3"/>
    <w:rsid w:val="000174EA"/>
    <w:rsid w:val="00021747"/>
    <w:rsid w:val="00024780"/>
    <w:rsid w:val="00026D61"/>
    <w:rsid w:val="00031149"/>
    <w:rsid w:val="0003356A"/>
    <w:rsid w:val="0003457C"/>
    <w:rsid w:val="00034895"/>
    <w:rsid w:val="00036A67"/>
    <w:rsid w:val="00036AE6"/>
    <w:rsid w:val="00040E35"/>
    <w:rsid w:val="00044B8A"/>
    <w:rsid w:val="0005017D"/>
    <w:rsid w:val="00051773"/>
    <w:rsid w:val="00051A00"/>
    <w:rsid w:val="00053DDA"/>
    <w:rsid w:val="00056A53"/>
    <w:rsid w:val="000606EB"/>
    <w:rsid w:val="00060E44"/>
    <w:rsid w:val="00062256"/>
    <w:rsid w:val="00063CF1"/>
    <w:rsid w:val="00064F37"/>
    <w:rsid w:val="00065E0A"/>
    <w:rsid w:val="00070983"/>
    <w:rsid w:val="00071B77"/>
    <w:rsid w:val="00075E61"/>
    <w:rsid w:val="00076AFA"/>
    <w:rsid w:val="00081919"/>
    <w:rsid w:val="00084273"/>
    <w:rsid w:val="0008493F"/>
    <w:rsid w:val="0008528A"/>
    <w:rsid w:val="00087499"/>
    <w:rsid w:val="000912FF"/>
    <w:rsid w:val="0009387E"/>
    <w:rsid w:val="00095422"/>
    <w:rsid w:val="0009601F"/>
    <w:rsid w:val="000A044B"/>
    <w:rsid w:val="000A3B25"/>
    <w:rsid w:val="000A44D6"/>
    <w:rsid w:val="000B1DED"/>
    <w:rsid w:val="000B7470"/>
    <w:rsid w:val="000C120D"/>
    <w:rsid w:val="000C3EA5"/>
    <w:rsid w:val="000C403D"/>
    <w:rsid w:val="000C64C8"/>
    <w:rsid w:val="000C69DF"/>
    <w:rsid w:val="000D0424"/>
    <w:rsid w:val="000D1A77"/>
    <w:rsid w:val="000D3D63"/>
    <w:rsid w:val="000D4892"/>
    <w:rsid w:val="000D49F4"/>
    <w:rsid w:val="000D4A7C"/>
    <w:rsid w:val="000D517E"/>
    <w:rsid w:val="000D5871"/>
    <w:rsid w:val="000E0D06"/>
    <w:rsid w:val="000E0D4A"/>
    <w:rsid w:val="000E7DCA"/>
    <w:rsid w:val="000F1A3D"/>
    <w:rsid w:val="000F1FEB"/>
    <w:rsid w:val="000F331F"/>
    <w:rsid w:val="000F3E24"/>
    <w:rsid w:val="000F5841"/>
    <w:rsid w:val="000F6E24"/>
    <w:rsid w:val="001001C7"/>
    <w:rsid w:val="0010194E"/>
    <w:rsid w:val="00101B97"/>
    <w:rsid w:val="00102B49"/>
    <w:rsid w:val="0010498D"/>
    <w:rsid w:val="001053E6"/>
    <w:rsid w:val="00105852"/>
    <w:rsid w:val="001107DA"/>
    <w:rsid w:val="00110E29"/>
    <w:rsid w:val="00111F30"/>
    <w:rsid w:val="00115ED0"/>
    <w:rsid w:val="00115F0F"/>
    <w:rsid w:val="00121A14"/>
    <w:rsid w:val="001231A5"/>
    <w:rsid w:val="00125B6D"/>
    <w:rsid w:val="00130169"/>
    <w:rsid w:val="00133012"/>
    <w:rsid w:val="00135BF0"/>
    <w:rsid w:val="00137B04"/>
    <w:rsid w:val="001432D1"/>
    <w:rsid w:val="0014371F"/>
    <w:rsid w:val="00150203"/>
    <w:rsid w:val="00151F5E"/>
    <w:rsid w:val="00153874"/>
    <w:rsid w:val="00154232"/>
    <w:rsid w:val="001547F4"/>
    <w:rsid w:val="00156399"/>
    <w:rsid w:val="001602EC"/>
    <w:rsid w:val="00166253"/>
    <w:rsid w:val="00166340"/>
    <w:rsid w:val="00167EE7"/>
    <w:rsid w:val="00171978"/>
    <w:rsid w:val="00171F29"/>
    <w:rsid w:val="00173333"/>
    <w:rsid w:val="00173C3A"/>
    <w:rsid w:val="00185CA2"/>
    <w:rsid w:val="001901FC"/>
    <w:rsid w:val="0019131F"/>
    <w:rsid w:val="00194E0C"/>
    <w:rsid w:val="00195345"/>
    <w:rsid w:val="001A13B3"/>
    <w:rsid w:val="001A1547"/>
    <w:rsid w:val="001A1704"/>
    <w:rsid w:val="001A1E85"/>
    <w:rsid w:val="001B2309"/>
    <w:rsid w:val="001B7407"/>
    <w:rsid w:val="001C0E41"/>
    <w:rsid w:val="001C233F"/>
    <w:rsid w:val="001C25E8"/>
    <w:rsid w:val="001C614A"/>
    <w:rsid w:val="001C6242"/>
    <w:rsid w:val="001D19FD"/>
    <w:rsid w:val="001D7E54"/>
    <w:rsid w:val="001E119F"/>
    <w:rsid w:val="001E2AA7"/>
    <w:rsid w:val="001E41DC"/>
    <w:rsid w:val="001E54E5"/>
    <w:rsid w:val="001E7F9B"/>
    <w:rsid w:val="001F08CA"/>
    <w:rsid w:val="001F2FCC"/>
    <w:rsid w:val="001F45BF"/>
    <w:rsid w:val="001F4D10"/>
    <w:rsid w:val="001F51E0"/>
    <w:rsid w:val="001F57F9"/>
    <w:rsid w:val="001F7B98"/>
    <w:rsid w:val="0020000F"/>
    <w:rsid w:val="00200247"/>
    <w:rsid w:val="00201DF9"/>
    <w:rsid w:val="0020316A"/>
    <w:rsid w:val="00203239"/>
    <w:rsid w:val="002041C3"/>
    <w:rsid w:val="00204439"/>
    <w:rsid w:val="00204A17"/>
    <w:rsid w:val="00204DE6"/>
    <w:rsid w:val="002130E3"/>
    <w:rsid w:val="00215620"/>
    <w:rsid w:val="00216BC9"/>
    <w:rsid w:val="00216C0B"/>
    <w:rsid w:val="00221582"/>
    <w:rsid w:val="002231EE"/>
    <w:rsid w:val="002240F5"/>
    <w:rsid w:val="0022592B"/>
    <w:rsid w:val="00226F66"/>
    <w:rsid w:val="00231C51"/>
    <w:rsid w:val="00231FDB"/>
    <w:rsid w:val="00232307"/>
    <w:rsid w:val="00235B8F"/>
    <w:rsid w:val="00244FAE"/>
    <w:rsid w:val="002532A2"/>
    <w:rsid w:val="0025569D"/>
    <w:rsid w:val="00256BEA"/>
    <w:rsid w:val="002608C6"/>
    <w:rsid w:val="00260EB4"/>
    <w:rsid w:val="00261524"/>
    <w:rsid w:val="0026257F"/>
    <w:rsid w:val="002632BD"/>
    <w:rsid w:val="00264355"/>
    <w:rsid w:val="002648AB"/>
    <w:rsid w:val="002703D6"/>
    <w:rsid w:val="0027095D"/>
    <w:rsid w:val="00273238"/>
    <w:rsid w:val="00273635"/>
    <w:rsid w:val="00273DF1"/>
    <w:rsid w:val="00275E3B"/>
    <w:rsid w:val="00280A6C"/>
    <w:rsid w:val="00283CAA"/>
    <w:rsid w:val="002856A6"/>
    <w:rsid w:val="00292441"/>
    <w:rsid w:val="00292BC7"/>
    <w:rsid w:val="0029349B"/>
    <w:rsid w:val="00293C50"/>
    <w:rsid w:val="00295F72"/>
    <w:rsid w:val="002A29C1"/>
    <w:rsid w:val="002B14F3"/>
    <w:rsid w:val="002B344A"/>
    <w:rsid w:val="002C0EDC"/>
    <w:rsid w:val="002C24C9"/>
    <w:rsid w:val="002C44B1"/>
    <w:rsid w:val="002C4975"/>
    <w:rsid w:val="002C4EA0"/>
    <w:rsid w:val="002C59D5"/>
    <w:rsid w:val="002C6F94"/>
    <w:rsid w:val="002D116C"/>
    <w:rsid w:val="002D279A"/>
    <w:rsid w:val="002D5BCC"/>
    <w:rsid w:val="002D763D"/>
    <w:rsid w:val="002E04A0"/>
    <w:rsid w:val="002E096D"/>
    <w:rsid w:val="002E20ED"/>
    <w:rsid w:val="002E3685"/>
    <w:rsid w:val="002E56D2"/>
    <w:rsid w:val="002E7D2C"/>
    <w:rsid w:val="002F14A2"/>
    <w:rsid w:val="002F30B8"/>
    <w:rsid w:val="002F4F23"/>
    <w:rsid w:val="002F7053"/>
    <w:rsid w:val="00300582"/>
    <w:rsid w:val="00305132"/>
    <w:rsid w:val="00305E37"/>
    <w:rsid w:val="003076E0"/>
    <w:rsid w:val="00312697"/>
    <w:rsid w:val="003133AC"/>
    <w:rsid w:val="003145E4"/>
    <w:rsid w:val="00314B75"/>
    <w:rsid w:val="00322236"/>
    <w:rsid w:val="00322959"/>
    <w:rsid w:val="00322F3C"/>
    <w:rsid w:val="00326C61"/>
    <w:rsid w:val="003275E7"/>
    <w:rsid w:val="003322D4"/>
    <w:rsid w:val="003356BD"/>
    <w:rsid w:val="00335959"/>
    <w:rsid w:val="0034122C"/>
    <w:rsid w:val="00345A53"/>
    <w:rsid w:val="0035012B"/>
    <w:rsid w:val="00351FB1"/>
    <w:rsid w:val="00353788"/>
    <w:rsid w:val="00355309"/>
    <w:rsid w:val="003608E2"/>
    <w:rsid w:val="00363426"/>
    <w:rsid w:val="003653F9"/>
    <w:rsid w:val="0036624A"/>
    <w:rsid w:val="00367BD7"/>
    <w:rsid w:val="00373B9E"/>
    <w:rsid w:val="00375D3A"/>
    <w:rsid w:val="003762C5"/>
    <w:rsid w:val="003765BE"/>
    <w:rsid w:val="00380FBE"/>
    <w:rsid w:val="00384155"/>
    <w:rsid w:val="00395D3C"/>
    <w:rsid w:val="00397B8F"/>
    <w:rsid w:val="003A0195"/>
    <w:rsid w:val="003A1636"/>
    <w:rsid w:val="003A40CC"/>
    <w:rsid w:val="003A45C4"/>
    <w:rsid w:val="003A6585"/>
    <w:rsid w:val="003B09C3"/>
    <w:rsid w:val="003B4D0C"/>
    <w:rsid w:val="003B5234"/>
    <w:rsid w:val="003B6303"/>
    <w:rsid w:val="003C5AA9"/>
    <w:rsid w:val="003C6D4B"/>
    <w:rsid w:val="003D09B4"/>
    <w:rsid w:val="003D5356"/>
    <w:rsid w:val="003E205B"/>
    <w:rsid w:val="003E4294"/>
    <w:rsid w:val="003E4CA6"/>
    <w:rsid w:val="003F71F9"/>
    <w:rsid w:val="0040000E"/>
    <w:rsid w:val="004052D1"/>
    <w:rsid w:val="0041184C"/>
    <w:rsid w:val="004120D0"/>
    <w:rsid w:val="0041281A"/>
    <w:rsid w:val="00412A74"/>
    <w:rsid w:val="0041669A"/>
    <w:rsid w:val="00417EBB"/>
    <w:rsid w:val="00420E73"/>
    <w:rsid w:val="00421238"/>
    <w:rsid w:val="00422001"/>
    <w:rsid w:val="00422B5C"/>
    <w:rsid w:val="0042437C"/>
    <w:rsid w:val="004243E1"/>
    <w:rsid w:val="004257EF"/>
    <w:rsid w:val="00432933"/>
    <w:rsid w:val="00432EB3"/>
    <w:rsid w:val="004332EF"/>
    <w:rsid w:val="00435BC1"/>
    <w:rsid w:val="004367FA"/>
    <w:rsid w:val="00436D94"/>
    <w:rsid w:val="00446C25"/>
    <w:rsid w:val="00447FCD"/>
    <w:rsid w:val="00452EAF"/>
    <w:rsid w:val="004535E8"/>
    <w:rsid w:val="0045615A"/>
    <w:rsid w:val="004609AE"/>
    <w:rsid w:val="00460A7E"/>
    <w:rsid w:val="00463FC8"/>
    <w:rsid w:val="00466656"/>
    <w:rsid w:val="00471B66"/>
    <w:rsid w:val="0047474A"/>
    <w:rsid w:val="004765B3"/>
    <w:rsid w:val="004863EB"/>
    <w:rsid w:val="00490C99"/>
    <w:rsid w:val="00494F5B"/>
    <w:rsid w:val="00496282"/>
    <w:rsid w:val="004A12A0"/>
    <w:rsid w:val="004A2926"/>
    <w:rsid w:val="004A36A9"/>
    <w:rsid w:val="004A6731"/>
    <w:rsid w:val="004A6E64"/>
    <w:rsid w:val="004B2FCF"/>
    <w:rsid w:val="004B53A0"/>
    <w:rsid w:val="004B65F4"/>
    <w:rsid w:val="004B7D2D"/>
    <w:rsid w:val="004C28A7"/>
    <w:rsid w:val="004C4D3E"/>
    <w:rsid w:val="004C61A0"/>
    <w:rsid w:val="004C7CB8"/>
    <w:rsid w:val="004C7D49"/>
    <w:rsid w:val="004D10EA"/>
    <w:rsid w:val="004D434C"/>
    <w:rsid w:val="004D5625"/>
    <w:rsid w:val="004D61C9"/>
    <w:rsid w:val="004D71D3"/>
    <w:rsid w:val="004D7993"/>
    <w:rsid w:val="004E0670"/>
    <w:rsid w:val="004E59FC"/>
    <w:rsid w:val="004E6C7A"/>
    <w:rsid w:val="004F1B24"/>
    <w:rsid w:val="004F49C3"/>
    <w:rsid w:val="004F5F57"/>
    <w:rsid w:val="004F722E"/>
    <w:rsid w:val="004F73B6"/>
    <w:rsid w:val="004F76AD"/>
    <w:rsid w:val="004F78CB"/>
    <w:rsid w:val="005038FD"/>
    <w:rsid w:val="005053CD"/>
    <w:rsid w:val="005104B3"/>
    <w:rsid w:val="00510FBB"/>
    <w:rsid w:val="005119AA"/>
    <w:rsid w:val="00512694"/>
    <w:rsid w:val="0051346A"/>
    <w:rsid w:val="0051351C"/>
    <w:rsid w:val="00514BCF"/>
    <w:rsid w:val="00516103"/>
    <w:rsid w:val="00517133"/>
    <w:rsid w:val="00517CF4"/>
    <w:rsid w:val="00525FDD"/>
    <w:rsid w:val="0052683E"/>
    <w:rsid w:val="005274CC"/>
    <w:rsid w:val="00530479"/>
    <w:rsid w:val="00530895"/>
    <w:rsid w:val="0053620F"/>
    <w:rsid w:val="0054030E"/>
    <w:rsid w:val="00543C10"/>
    <w:rsid w:val="0054421E"/>
    <w:rsid w:val="005460C6"/>
    <w:rsid w:val="00550FCD"/>
    <w:rsid w:val="005579E9"/>
    <w:rsid w:val="005607F9"/>
    <w:rsid w:val="00560E97"/>
    <w:rsid w:val="00564021"/>
    <w:rsid w:val="00566CB1"/>
    <w:rsid w:val="00567FBD"/>
    <w:rsid w:val="00570A2F"/>
    <w:rsid w:val="00572724"/>
    <w:rsid w:val="0057323F"/>
    <w:rsid w:val="005757AC"/>
    <w:rsid w:val="00576870"/>
    <w:rsid w:val="00580072"/>
    <w:rsid w:val="005811F6"/>
    <w:rsid w:val="00581ED4"/>
    <w:rsid w:val="00583F21"/>
    <w:rsid w:val="00585AC6"/>
    <w:rsid w:val="00586C02"/>
    <w:rsid w:val="00586E81"/>
    <w:rsid w:val="00596424"/>
    <w:rsid w:val="005A0674"/>
    <w:rsid w:val="005A15F2"/>
    <w:rsid w:val="005A2B87"/>
    <w:rsid w:val="005A362C"/>
    <w:rsid w:val="005A36D7"/>
    <w:rsid w:val="005A77A9"/>
    <w:rsid w:val="005A7A13"/>
    <w:rsid w:val="005B0DF7"/>
    <w:rsid w:val="005B32CE"/>
    <w:rsid w:val="005B3719"/>
    <w:rsid w:val="005B3996"/>
    <w:rsid w:val="005B5A98"/>
    <w:rsid w:val="005B6C6C"/>
    <w:rsid w:val="005C1219"/>
    <w:rsid w:val="005C2880"/>
    <w:rsid w:val="005C59DE"/>
    <w:rsid w:val="005C7645"/>
    <w:rsid w:val="005C7959"/>
    <w:rsid w:val="005D028A"/>
    <w:rsid w:val="005D224A"/>
    <w:rsid w:val="005E0F29"/>
    <w:rsid w:val="005E278E"/>
    <w:rsid w:val="005E2E6D"/>
    <w:rsid w:val="005E325A"/>
    <w:rsid w:val="005E3B19"/>
    <w:rsid w:val="005E61C6"/>
    <w:rsid w:val="005F0EC7"/>
    <w:rsid w:val="005F54C4"/>
    <w:rsid w:val="005F7DC8"/>
    <w:rsid w:val="006027CF"/>
    <w:rsid w:val="006030D8"/>
    <w:rsid w:val="00603D7C"/>
    <w:rsid w:val="00606E57"/>
    <w:rsid w:val="006074B9"/>
    <w:rsid w:val="006076AA"/>
    <w:rsid w:val="00610841"/>
    <w:rsid w:val="00613E70"/>
    <w:rsid w:val="006154BE"/>
    <w:rsid w:val="0062189A"/>
    <w:rsid w:val="00624F44"/>
    <w:rsid w:val="00627DAC"/>
    <w:rsid w:val="006375B2"/>
    <w:rsid w:val="00637CAB"/>
    <w:rsid w:val="00640C3F"/>
    <w:rsid w:val="006443F2"/>
    <w:rsid w:val="00644BBB"/>
    <w:rsid w:val="006535EE"/>
    <w:rsid w:val="00661DBA"/>
    <w:rsid w:val="006623BF"/>
    <w:rsid w:val="00662BA8"/>
    <w:rsid w:val="00664D01"/>
    <w:rsid w:val="00666311"/>
    <w:rsid w:val="00666D4B"/>
    <w:rsid w:val="0066752A"/>
    <w:rsid w:val="006700EE"/>
    <w:rsid w:val="00674466"/>
    <w:rsid w:val="0067533E"/>
    <w:rsid w:val="00677DA8"/>
    <w:rsid w:val="00681D4A"/>
    <w:rsid w:val="00684B94"/>
    <w:rsid w:val="00685EB7"/>
    <w:rsid w:val="0068704C"/>
    <w:rsid w:val="006902BE"/>
    <w:rsid w:val="006913B6"/>
    <w:rsid w:val="00692F68"/>
    <w:rsid w:val="00695632"/>
    <w:rsid w:val="0069606B"/>
    <w:rsid w:val="006A21A9"/>
    <w:rsid w:val="006A3669"/>
    <w:rsid w:val="006A5FFA"/>
    <w:rsid w:val="006B2EBC"/>
    <w:rsid w:val="006B6512"/>
    <w:rsid w:val="006B6DDF"/>
    <w:rsid w:val="006B77C9"/>
    <w:rsid w:val="006C044F"/>
    <w:rsid w:val="006C3189"/>
    <w:rsid w:val="006C4F3F"/>
    <w:rsid w:val="006C58C7"/>
    <w:rsid w:val="006C7966"/>
    <w:rsid w:val="006D0097"/>
    <w:rsid w:val="006D747F"/>
    <w:rsid w:val="006E3179"/>
    <w:rsid w:val="006E578F"/>
    <w:rsid w:val="006E5D68"/>
    <w:rsid w:val="006E6FA7"/>
    <w:rsid w:val="006F02C9"/>
    <w:rsid w:val="006F0BF4"/>
    <w:rsid w:val="006F10D1"/>
    <w:rsid w:val="006F3554"/>
    <w:rsid w:val="006F6599"/>
    <w:rsid w:val="006F6A27"/>
    <w:rsid w:val="006F784B"/>
    <w:rsid w:val="007028D0"/>
    <w:rsid w:val="00706216"/>
    <w:rsid w:val="0071068F"/>
    <w:rsid w:val="00710F6F"/>
    <w:rsid w:val="007179BE"/>
    <w:rsid w:val="00723062"/>
    <w:rsid w:val="00725ACB"/>
    <w:rsid w:val="00726324"/>
    <w:rsid w:val="007264F9"/>
    <w:rsid w:val="0073013C"/>
    <w:rsid w:val="00731B27"/>
    <w:rsid w:val="007321AB"/>
    <w:rsid w:val="00732682"/>
    <w:rsid w:val="00735AE5"/>
    <w:rsid w:val="00742B2E"/>
    <w:rsid w:val="00745BB5"/>
    <w:rsid w:val="00745F17"/>
    <w:rsid w:val="00746E67"/>
    <w:rsid w:val="00752DFC"/>
    <w:rsid w:val="007535B6"/>
    <w:rsid w:val="007546F9"/>
    <w:rsid w:val="00756610"/>
    <w:rsid w:val="00757BEE"/>
    <w:rsid w:val="007610D3"/>
    <w:rsid w:val="00764AEE"/>
    <w:rsid w:val="007652D5"/>
    <w:rsid w:val="007657B3"/>
    <w:rsid w:val="00765B21"/>
    <w:rsid w:val="007673B9"/>
    <w:rsid w:val="00767DBF"/>
    <w:rsid w:val="00771E59"/>
    <w:rsid w:val="0077205D"/>
    <w:rsid w:val="007725FD"/>
    <w:rsid w:val="00773F62"/>
    <w:rsid w:val="00774A71"/>
    <w:rsid w:val="00776AB5"/>
    <w:rsid w:val="00785215"/>
    <w:rsid w:val="00786407"/>
    <w:rsid w:val="00787A47"/>
    <w:rsid w:val="0079199B"/>
    <w:rsid w:val="00791B94"/>
    <w:rsid w:val="007978BE"/>
    <w:rsid w:val="007A15CA"/>
    <w:rsid w:val="007A3919"/>
    <w:rsid w:val="007B155E"/>
    <w:rsid w:val="007B7EB6"/>
    <w:rsid w:val="007C071F"/>
    <w:rsid w:val="007C0D8D"/>
    <w:rsid w:val="007C266C"/>
    <w:rsid w:val="007C3E9C"/>
    <w:rsid w:val="007C7FA3"/>
    <w:rsid w:val="007E28B6"/>
    <w:rsid w:val="007E4A91"/>
    <w:rsid w:val="007E5F70"/>
    <w:rsid w:val="007E6A14"/>
    <w:rsid w:val="007F2A93"/>
    <w:rsid w:val="007F3963"/>
    <w:rsid w:val="007F537B"/>
    <w:rsid w:val="007F54A4"/>
    <w:rsid w:val="007F64D8"/>
    <w:rsid w:val="007F7C1F"/>
    <w:rsid w:val="00802239"/>
    <w:rsid w:val="008027E7"/>
    <w:rsid w:val="00805912"/>
    <w:rsid w:val="00807B0B"/>
    <w:rsid w:val="00810CE9"/>
    <w:rsid w:val="00813D7E"/>
    <w:rsid w:val="00814E9F"/>
    <w:rsid w:val="00816E6E"/>
    <w:rsid w:val="00822524"/>
    <w:rsid w:val="00822765"/>
    <w:rsid w:val="00822AE2"/>
    <w:rsid w:val="00824CB2"/>
    <w:rsid w:val="00825AD4"/>
    <w:rsid w:val="00827D5F"/>
    <w:rsid w:val="00832299"/>
    <w:rsid w:val="0083286E"/>
    <w:rsid w:val="00833792"/>
    <w:rsid w:val="008341C3"/>
    <w:rsid w:val="00834AEC"/>
    <w:rsid w:val="00834B15"/>
    <w:rsid w:val="0083532D"/>
    <w:rsid w:val="008356A0"/>
    <w:rsid w:val="00836DA3"/>
    <w:rsid w:val="00840333"/>
    <w:rsid w:val="00841D42"/>
    <w:rsid w:val="008459E9"/>
    <w:rsid w:val="0084690D"/>
    <w:rsid w:val="00847C14"/>
    <w:rsid w:val="00855679"/>
    <w:rsid w:val="008565AD"/>
    <w:rsid w:val="0086082A"/>
    <w:rsid w:val="00860957"/>
    <w:rsid w:val="00864611"/>
    <w:rsid w:val="00870DF3"/>
    <w:rsid w:val="00870E91"/>
    <w:rsid w:val="00875BBF"/>
    <w:rsid w:val="008762BB"/>
    <w:rsid w:val="00877663"/>
    <w:rsid w:val="00880175"/>
    <w:rsid w:val="00880B99"/>
    <w:rsid w:val="008810DF"/>
    <w:rsid w:val="00884774"/>
    <w:rsid w:val="00884F1D"/>
    <w:rsid w:val="00885887"/>
    <w:rsid w:val="00886B72"/>
    <w:rsid w:val="008904DE"/>
    <w:rsid w:val="0089402F"/>
    <w:rsid w:val="00897CCB"/>
    <w:rsid w:val="008A3DC3"/>
    <w:rsid w:val="008A49E6"/>
    <w:rsid w:val="008B39BA"/>
    <w:rsid w:val="008C0E4D"/>
    <w:rsid w:val="008C1389"/>
    <w:rsid w:val="008C2F57"/>
    <w:rsid w:val="008C3417"/>
    <w:rsid w:val="008C6D57"/>
    <w:rsid w:val="008C6EA6"/>
    <w:rsid w:val="008C759B"/>
    <w:rsid w:val="008D04B6"/>
    <w:rsid w:val="008D0D2D"/>
    <w:rsid w:val="008D3A81"/>
    <w:rsid w:val="008D3D69"/>
    <w:rsid w:val="008D60C7"/>
    <w:rsid w:val="008D6218"/>
    <w:rsid w:val="008D6961"/>
    <w:rsid w:val="008E00A6"/>
    <w:rsid w:val="008E103A"/>
    <w:rsid w:val="008E1CAE"/>
    <w:rsid w:val="008E5125"/>
    <w:rsid w:val="008E55D9"/>
    <w:rsid w:val="008E5B56"/>
    <w:rsid w:val="008E7E80"/>
    <w:rsid w:val="008F4090"/>
    <w:rsid w:val="008F58BA"/>
    <w:rsid w:val="0090207B"/>
    <w:rsid w:val="00902501"/>
    <w:rsid w:val="00903315"/>
    <w:rsid w:val="00904115"/>
    <w:rsid w:val="0090460C"/>
    <w:rsid w:val="0090495E"/>
    <w:rsid w:val="009101B2"/>
    <w:rsid w:val="00911454"/>
    <w:rsid w:val="009114BB"/>
    <w:rsid w:val="009224B5"/>
    <w:rsid w:val="00922822"/>
    <w:rsid w:val="00927669"/>
    <w:rsid w:val="00927902"/>
    <w:rsid w:val="009336F5"/>
    <w:rsid w:val="00933CC8"/>
    <w:rsid w:val="00936292"/>
    <w:rsid w:val="0093781C"/>
    <w:rsid w:val="00940510"/>
    <w:rsid w:val="00942675"/>
    <w:rsid w:val="009457C8"/>
    <w:rsid w:val="00945CAE"/>
    <w:rsid w:val="009473A1"/>
    <w:rsid w:val="0094787F"/>
    <w:rsid w:val="00947DF9"/>
    <w:rsid w:val="00947E4B"/>
    <w:rsid w:val="00950A16"/>
    <w:rsid w:val="0095100A"/>
    <w:rsid w:val="009523D4"/>
    <w:rsid w:val="00956324"/>
    <w:rsid w:val="009570E5"/>
    <w:rsid w:val="0096398D"/>
    <w:rsid w:val="0096690F"/>
    <w:rsid w:val="009704F9"/>
    <w:rsid w:val="00982459"/>
    <w:rsid w:val="00982E5F"/>
    <w:rsid w:val="0098330A"/>
    <w:rsid w:val="00983620"/>
    <w:rsid w:val="0098583E"/>
    <w:rsid w:val="00990DE4"/>
    <w:rsid w:val="00992C4D"/>
    <w:rsid w:val="00993392"/>
    <w:rsid w:val="00994160"/>
    <w:rsid w:val="00996CD7"/>
    <w:rsid w:val="009A18F6"/>
    <w:rsid w:val="009A1960"/>
    <w:rsid w:val="009A1D28"/>
    <w:rsid w:val="009A2621"/>
    <w:rsid w:val="009A2A74"/>
    <w:rsid w:val="009B0E24"/>
    <w:rsid w:val="009B21EF"/>
    <w:rsid w:val="009B7801"/>
    <w:rsid w:val="009C1D77"/>
    <w:rsid w:val="009C3E3C"/>
    <w:rsid w:val="009C3F2A"/>
    <w:rsid w:val="009C4C25"/>
    <w:rsid w:val="009C4F46"/>
    <w:rsid w:val="009C6766"/>
    <w:rsid w:val="009C763A"/>
    <w:rsid w:val="009C77AB"/>
    <w:rsid w:val="009D18B0"/>
    <w:rsid w:val="009D27CB"/>
    <w:rsid w:val="009D3F88"/>
    <w:rsid w:val="009D4AD5"/>
    <w:rsid w:val="009D4D4A"/>
    <w:rsid w:val="009E250F"/>
    <w:rsid w:val="009E3C11"/>
    <w:rsid w:val="009E7ADF"/>
    <w:rsid w:val="009E7C84"/>
    <w:rsid w:val="009F262F"/>
    <w:rsid w:val="009F484B"/>
    <w:rsid w:val="009F4960"/>
    <w:rsid w:val="009F6C35"/>
    <w:rsid w:val="009F79CA"/>
    <w:rsid w:val="00A02CF1"/>
    <w:rsid w:val="00A05BB8"/>
    <w:rsid w:val="00A06DCB"/>
    <w:rsid w:val="00A12247"/>
    <w:rsid w:val="00A15EBA"/>
    <w:rsid w:val="00A21AE7"/>
    <w:rsid w:val="00A22FDA"/>
    <w:rsid w:val="00A24E8E"/>
    <w:rsid w:val="00A31533"/>
    <w:rsid w:val="00A31A06"/>
    <w:rsid w:val="00A32526"/>
    <w:rsid w:val="00A32D32"/>
    <w:rsid w:val="00A36E35"/>
    <w:rsid w:val="00A37E83"/>
    <w:rsid w:val="00A43EED"/>
    <w:rsid w:val="00A53903"/>
    <w:rsid w:val="00A55570"/>
    <w:rsid w:val="00A55B85"/>
    <w:rsid w:val="00A567DB"/>
    <w:rsid w:val="00A56A26"/>
    <w:rsid w:val="00A643A9"/>
    <w:rsid w:val="00A65191"/>
    <w:rsid w:val="00A72B38"/>
    <w:rsid w:val="00A75C53"/>
    <w:rsid w:val="00A77E5E"/>
    <w:rsid w:val="00A80107"/>
    <w:rsid w:val="00A8340A"/>
    <w:rsid w:val="00A85F00"/>
    <w:rsid w:val="00A90870"/>
    <w:rsid w:val="00A91018"/>
    <w:rsid w:val="00AA0D9D"/>
    <w:rsid w:val="00AA35E9"/>
    <w:rsid w:val="00AB0D8D"/>
    <w:rsid w:val="00AB1CC3"/>
    <w:rsid w:val="00AB3F0F"/>
    <w:rsid w:val="00AC4E11"/>
    <w:rsid w:val="00AC7E53"/>
    <w:rsid w:val="00AD16B0"/>
    <w:rsid w:val="00AD22E2"/>
    <w:rsid w:val="00AD2652"/>
    <w:rsid w:val="00AD285D"/>
    <w:rsid w:val="00AD730E"/>
    <w:rsid w:val="00AD7372"/>
    <w:rsid w:val="00AE2C9E"/>
    <w:rsid w:val="00AE3479"/>
    <w:rsid w:val="00AE521E"/>
    <w:rsid w:val="00AE55E1"/>
    <w:rsid w:val="00AF483B"/>
    <w:rsid w:val="00AF5F88"/>
    <w:rsid w:val="00B019E3"/>
    <w:rsid w:val="00B0538E"/>
    <w:rsid w:val="00B10A82"/>
    <w:rsid w:val="00B120BA"/>
    <w:rsid w:val="00B1742B"/>
    <w:rsid w:val="00B23B80"/>
    <w:rsid w:val="00B24BCA"/>
    <w:rsid w:val="00B252C2"/>
    <w:rsid w:val="00B25527"/>
    <w:rsid w:val="00B2628F"/>
    <w:rsid w:val="00B33368"/>
    <w:rsid w:val="00B3431F"/>
    <w:rsid w:val="00B3528B"/>
    <w:rsid w:val="00B361BD"/>
    <w:rsid w:val="00B36E37"/>
    <w:rsid w:val="00B47ADE"/>
    <w:rsid w:val="00B51CF1"/>
    <w:rsid w:val="00B52718"/>
    <w:rsid w:val="00B553D6"/>
    <w:rsid w:val="00B573DF"/>
    <w:rsid w:val="00B57AAC"/>
    <w:rsid w:val="00B63ACE"/>
    <w:rsid w:val="00B667BF"/>
    <w:rsid w:val="00B700DA"/>
    <w:rsid w:val="00B700DD"/>
    <w:rsid w:val="00B71B23"/>
    <w:rsid w:val="00B73C7A"/>
    <w:rsid w:val="00B7725C"/>
    <w:rsid w:val="00B80801"/>
    <w:rsid w:val="00B809CC"/>
    <w:rsid w:val="00B81209"/>
    <w:rsid w:val="00B84149"/>
    <w:rsid w:val="00B91DDD"/>
    <w:rsid w:val="00B9544F"/>
    <w:rsid w:val="00B96A2B"/>
    <w:rsid w:val="00BA01B8"/>
    <w:rsid w:val="00BA4E7A"/>
    <w:rsid w:val="00BA6744"/>
    <w:rsid w:val="00BB1B3D"/>
    <w:rsid w:val="00BB1C1D"/>
    <w:rsid w:val="00BB2835"/>
    <w:rsid w:val="00BC33FE"/>
    <w:rsid w:val="00BC455F"/>
    <w:rsid w:val="00BC5A5A"/>
    <w:rsid w:val="00BD1DD3"/>
    <w:rsid w:val="00BD3DCA"/>
    <w:rsid w:val="00BD52A2"/>
    <w:rsid w:val="00BD5B3A"/>
    <w:rsid w:val="00BE1348"/>
    <w:rsid w:val="00BE39D4"/>
    <w:rsid w:val="00BF0442"/>
    <w:rsid w:val="00BF0622"/>
    <w:rsid w:val="00BF0FF7"/>
    <w:rsid w:val="00BF1942"/>
    <w:rsid w:val="00BF1EB9"/>
    <w:rsid w:val="00BF2085"/>
    <w:rsid w:val="00BF2C05"/>
    <w:rsid w:val="00BF3754"/>
    <w:rsid w:val="00C02E3F"/>
    <w:rsid w:val="00C0302F"/>
    <w:rsid w:val="00C04E3D"/>
    <w:rsid w:val="00C04F57"/>
    <w:rsid w:val="00C071B5"/>
    <w:rsid w:val="00C07FB4"/>
    <w:rsid w:val="00C14131"/>
    <w:rsid w:val="00C14282"/>
    <w:rsid w:val="00C20C6C"/>
    <w:rsid w:val="00C20E24"/>
    <w:rsid w:val="00C23360"/>
    <w:rsid w:val="00C24932"/>
    <w:rsid w:val="00C30CC7"/>
    <w:rsid w:val="00C30FB1"/>
    <w:rsid w:val="00C33CCC"/>
    <w:rsid w:val="00C34170"/>
    <w:rsid w:val="00C3559A"/>
    <w:rsid w:val="00C414B5"/>
    <w:rsid w:val="00C418FD"/>
    <w:rsid w:val="00C41C14"/>
    <w:rsid w:val="00C453AE"/>
    <w:rsid w:val="00C459E6"/>
    <w:rsid w:val="00C47E80"/>
    <w:rsid w:val="00C51EFC"/>
    <w:rsid w:val="00C5413D"/>
    <w:rsid w:val="00C54940"/>
    <w:rsid w:val="00C60CFC"/>
    <w:rsid w:val="00C61E00"/>
    <w:rsid w:val="00C625B6"/>
    <w:rsid w:val="00C632F9"/>
    <w:rsid w:val="00C6380A"/>
    <w:rsid w:val="00C65A42"/>
    <w:rsid w:val="00C70FBA"/>
    <w:rsid w:val="00C718B9"/>
    <w:rsid w:val="00C75A82"/>
    <w:rsid w:val="00C80B43"/>
    <w:rsid w:val="00C84FB5"/>
    <w:rsid w:val="00C8732B"/>
    <w:rsid w:val="00C87D5A"/>
    <w:rsid w:val="00C93802"/>
    <w:rsid w:val="00C93B13"/>
    <w:rsid w:val="00C95E48"/>
    <w:rsid w:val="00C97023"/>
    <w:rsid w:val="00CA0482"/>
    <w:rsid w:val="00CA11E0"/>
    <w:rsid w:val="00CA1514"/>
    <w:rsid w:val="00CA2469"/>
    <w:rsid w:val="00CA3E38"/>
    <w:rsid w:val="00CA6B66"/>
    <w:rsid w:val="00CA7B94"/>
    <w:rsid w:val="00CA7DF5"/>
    <w:rsid w:val="00CB4ABA"/>
    <w:rsid w:val="00CB7412"/>
    <w:rsid w:val="00CB7882"/>
    <w:rsid w:val="00CC12B7"/>
    <w:rsid w:val="00CC29ED"/>
    <w:rsid w:val="00CC37D0"/>
    <w:rsid w:val="00CC5772"/>
    <w:rsid w:val="00CC733C"/>
    <w:rsid w:val="00CC74F8"/>
    <w:rsid w:val="00CC7A75"/>
    <w:rsid w:val="00CD20CC"/>
    <w:rsid w:val="00CD2734"/>
    <w:rsid w:val="00CD3DAD"/>
    <w:rsid w:val="00CD4BAE"/>
    <w:rsid w:val="00CE06DA"/>
    <w:rsid w:val="00CE2F70"/>
    <w:rsid w:val="00CE34D8"/>
    <w:rsid w:val="00CF1540"/>
    <w:rsid w:val="00CF2FD0"/>
    <w:rsid w:val="00CF5CD4"/>
    <w:rsid w:val="00CF6552"/>
    <w:rsid w:val="00CF7346"/>
    <w:rsid w:val="00D017EB"/>
    <w:rsid w:val="00D01DD4"/>
    <w:rsid w:val="00D078DC"/>
    <w:rsid w:val="00D2227E"/>
    <w:rsid w:val="00D234B9"/>
    <w:rsid w:val="00D2544A"/>
    <w:rsid w:val="00D26740"/>
    <w:rsid w:val="00D41E56"/>
    <w:rsid w:val="00D437E0"/>
    <w:rsid w:val="00D457A2"/>
    <w:rsid w:val="00D46146"/>
    <w:rsid w:val="00D50F89"/>
    <w:rsid w:val="00D57156"/>
    <w:rsid w:val="00D608DD"/>
    <w:rsid w:val="00D656DB"/>
    <w:rsid w:val="00D6727D"/>
    <w:rsid w:val="00D711A6"/>
    <w:rsid w:val="00D71F18"/>
    <w:rsid w:val="00D73721"/>
    <w:rsid w:val="00D74BD1"/>
    <w:rsid w:val="00D76CD2"/>
    <w:rsid w:val="00D8214F"/>
    <w:rsid w:val="00D82698"/>
    <w:rsid w:val="00D853C9"/>
    <w:rsid w:val="00D90869"/>
    <w:rsid w:val="00D95E3A"/>
    <w:rsid w:val="00DA7804"/>
    <w:rsid w:val="00DB06ED"/>
    <w:rsid w:val="00DB32F9"/>
    <w:rsid w:val="00DB3B28"/>
    <w:rsid w:val="00DB5296"/>
    <w:rsid w:val="00DB728E"/>
    <w:rsid w:val="00DC1EA6"/>
    <w:rsid w:val="00DC68C3"/>
    <w:rsid w:val="00DD0CCB"/>
    <w:rsid w:val="00DD22C3"/>
    <w:rsid w:val="00DD2490"/>
    <w:rsid w:val="00DD5832"/>
    <w:rsid w:val="00DD58F6"/>
    <w:rsid w:val="00DE0E41"/>
    <w:rsid w:val="00DF01FC"/>
    <w:rsid w:val="00DF2100"/>
    <w:rsid w:val="00DF4F79"/>
    <w:rsid w:val="00DF53D9"/>
    <w:rsid w:val="00DF573F"/>
    <w:rsid w:val="00DF7A1F"/>
    <w:rsid w:val="00E029F8"/>
    <w:rsid w:val="00E055B5"/>
    <w:rsid w:val="00E05BEB"/>
    <w:rsid w:val="00E12B36"/>
    <w:rsid w:val="00E15867"/>
    <w:rsid w:val="00E23A0F"/>
    <w:rsid w:val="00E26F33"/>
    <w:rsid w:val="00E31335"/>
    <w:rsid w:val="00E335B7"/>
    <w:rsid w:val="00E34920"/>
    <w:rsid w:val="00E35732"/>
    <w:rsid w:val="00E363B0"/>
    <w:rsid w:val="00E365FA"/>
    <w:rsid w:val="00E36685"/>
    <w:rsid w:val="00E46C5D"/>
    <w:rsid w:val="00E50387"/>
    <w:rsid w:val="00E504AE"/>
    <w:rsid w:val="00E50FD9"/>
    <w:rsid w:val="00E52272"/>
    <w:rsid w:val="00E5280B"/>
    <w:rsid w:val="00E52D1F"/>
    <w:rsid w:val="00E5385D"/>
    <w:rsid w:val="00E61C9A"/>
    <w:rsid w:val="00E64175"/>
    <w:rsid w:val="00E65239"/>
    <w:rsid w:val="00E65C05"/>
    <w:rsid w:val="00E668D8"/>
    <w:rsid w:val="00E66913"/>
    <w:rsid w:val="00E66B9B"/>
    <w:rsid w:val="00E705A9"/>
    <w:rsid w:val="00E71F6E"/>
    <w:rsid w:val="00E730D5"/>
    <w:rsid w:val="00E80222"/>
    <w:rsid w:val="00E810EE"/>
    <w:rsid w:val="00E82318"/>
    <w:rsid w:val="00E84627"/>
    <w:rsid w:val="00E8666A"/>
    <w:rsid w:val="00E87DD4"/>
    <w:rsid w:val="00E9085F"/>
    <w:rsid w:val="00E918B4"/>
    <w:rsid w:val="00E91A67"/>
    <w:rsid w:val="00E93C3A"/>
    <w:rsid w:val="00E95E37"/>
    <w:rsid w:val="00E97458"/>
    <w:rsid w:val="00E97B53"/>
    <w:rsid w:val="00EA1F88"/>
    <w:rsid w:val="00EA44D6"/>
    <w:rsid w:val="00EA47E3"/>
    <w:rsid w:val="00EA5875"/>
    <w:rsid w:val="00EA5F1E"/>
    <w:rsid w:val="00EB3788"/>
    <w:rsid w:val="00EB6102"/>
    <w:rsid w:val="00EC19BE"/>
    <w:rsid w:val="00EC1C39"/>
    <w:rsid w:val="00EC26B0"/>
    <w:rsid w:val="00EC4208"/>
    <w:rsid w:val="00EC4C25"/>
    <w:rsid w:val="00EC61E6"/>
    <w:rsid w:val="00ED0F92"/>
    <w:rsid w:val="00ED11BC"/>
    <w:rsid w:val="00ED16F7"/>
    <w:rsid w:val="00ED2110"/>
    <w:rsid w:val="00ED34F0"/>
    <w:rsid w:val="00ED385F"/>
    <w:rsid w:val="00ED4C02"/>
    <w:rsid w:val="00ED6CA5"/>
    <w:rsid w:val="00ED79BD"/>
    <w:rsid w:val="00EE0F0E"/>
    <w:rsid w:val="00EE34C5"/>
    <w:rsid w:val="00EE7C74"/>
    <w:rsid w:val="00EF342C"/>
    <w:rsid w:val="00EF3CAF"/>
    <w:rsid w:val="00EF654E"/>
    <w:rsid w:val="00F001B3"/>
    <w:rsid w:val="00F01BC6"/>
    <w:rsid w:val="00F03108"/>
    <w:rsid w:val="00F06032"/>
    <w:rsid w:val="00F2077D"/>
    <w:rsid w:val="00F21A47"/>
    <w:rsid w:val="00F227DC"/>
    <w:rsid w:val="00F238CB"/>
    <w:rsid w:val="00F25126"/>
    <w:rsid w:val="00F26278"/>
    <w:rsid w:val="00F262D3"/>
    <w:rsid w:val="00F300AE"/>
    <w:rsid w:val="00F32651"/>
    <w:rsid w:val="00F40715"/>
    <w:rsid w:val="00F47BE4"/>
    <w:rsid w:val="00F510ED"/>
    <w:rsid w:val="00F52D30"/>
    <w:rsid w:val="00F54040"/>
    <w:rsid w:val="00F60C69"/>
    <w:rsid w:val="00F62432"/>
    <w:rsid w:val="00F6454C"/>
    <w:rsid w:val="00F65524"/>
    <w:rsid w:val="00F702F3"/>
    <w:rsid w:val="00F71F27"/>
    <w:rsid w:val="00F856AF"/>
    <w:rsid w:val="00F85DE4"/>
    <w:rsid w:val="00F95C2D"/>
    <w:rsid w:val="00F96E86"/>
    <w:rsid w:val="00FA2AE2"/>
    <w:rsid w:val="00FA49BE"/>
    <w:rsid w:val="00FA60FD"/>
    <w:rsid w:val="00FA692B"/>
    <w:rsid w:val="00FA7C3C"/>
    <w:rsid w:val="00FB2D58"/>
    <w:rsid w:val="00FB3DF1"/>
    <w:rsid w:val="00FB3EE2"/>
    <w:rsid w:val="00FB4428"/>
    <w:rsid w:val="00FB5151"/>
    <w:rsid w:val="00FC1512"/>
    <w:rsid w:val="00FC4933"/>
    <w:rsid w:val="00FD025C"/>
    <w:rsid w:val="00FD0304"/>
    <w:rsid w:val="00FD38AE"/>
    <w:rsid w:val="00FD73CA"/>
    <w:rsid w:val="00FD76F0"/>
    <w:rsid w:val="00FE1F3C"/>
    <w:rsid w:val="00FE26B7"/>
    <w:rsid w:val="00FE49D8"/>
    <w:rsid w:val="00FE51B0"/>
    <w:rsid w:val="00FE630D"/>
    <w:rsid w:val="00FE73B5"/>
    <w:rsid w:val="00FE768B"/>
    <w:rsid w:val="00FF2616"/>
    <w:rsid w:val="225B1A67"/>
    <w:rsid w:val="712212E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table" w:styleId="9">
    <w:name w:val="Table Grid"/>
    <w:basedOn w:val="8"/>
    <w:qFormat/>
    <w:locked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Balloon Text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Footer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6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Date Char"/>
    <w:basedOn w:val="6"/>
    <w:link w:val="2"/>
    <w:semiHidden/>
    <w:qFormat/>
    <w:locked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4</Pages>
  <Words>183</Words>
  <Characters>1049</Characters>
  <Lines>0</Lines>
  <Paragraphs>0</Paragraphs>
  <TotalTime>0</TotalTime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2017-07-19T07:55:00Z</dcterms:created>
  <dc:creator>microsoft</dc:creator>
  <cp:lastModifiedBy>Administrator</cp:lastModifiedBy>
  <cp:lastPrinted>2017-08-24T09:30:00Z</cp:lastPrinted>
  <dcterms:modified xsi:type="dcterms:W3CDTF">2017-08-31T01:02:57Z</dcterms:modified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