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附件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报名人员信息登记表</w:t>
      </w:r>
    </w:p>
    <w:p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tbl>
      <w:tblPr>
        <w:tblStyle w:val="8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1260"/>
        <w:gridCol w:w="480"/>
        <w:gridCol w:w="960"/>
        <w:gridCol w:w="1260"/>
        <w:gridCol w:w="780"/>
        <w:gridCol w:w="102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年月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年龄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面貌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状况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学历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</w:rPr>
              <w:t>专业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960" w:type="dxa"/>
            <w:gridSpan w:val="4"/>
            <w:vAlign w:val="center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联系方式</w:t>
            </w:r>
          </w:p>
        </w:tc>
        <w:tc>
          <w:tcPr>
            <w:tcW w:w="3780" w:type="dxa"/>
            <w:gridSpan w:val="3"/>
            <w:vAlign w:val="center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080" w:type="dxa"/>
            <w:vMerge w:val="restart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育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背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景（自高中开始填写）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起始时间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</w:trPr>
        <w:tc>
          <w:tcPr>
            <w:tcW w:w="1080" w:type="dxa"/>
            <w:vMerge w:val="continue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1080" w:type="dxa"/>
            <w:vMerge w:val="continue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1080" w:type="dxa"/>
            <w:vMerge w:val="continue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1080" w:type="dxa"/>
            <w:vMerge w:val="continue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1080" w:type="dxa"/>
            <w:vMerge w:val="restart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实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践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及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工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作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经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历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起始时间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工作单位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1080" w:type="dxa"/>
            <w:vMerge w:val="continue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1080" w:type="dxa"/>
            <w:vMerge w:val="continue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1080" w:type="dxa"/>
            <w:vMerge w:val="continue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1080" w:type="dxa"/>
            <w:vMerge w:val="continue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560" w:lineRule="exact"/>
      </w:pPr>
    </w:p>
    <w:sectPr>
      <w:headerReference r:id="rId3" w:type="default"/>
      <w:pgSz w:w="11906" w:h="16838"/>
      <w:pgMar w:top="1440" w:right="1440" w:bottom="1440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E5F"/>
    <w:rsid w:val="0000007C"/>
    <w:rsid w:val="0000054E"/>
    <w:rsid w:val="0000343D"/>
    <w:rsid w:val="0000391D"/>
    <w:rsid w:val="00005598"/>
    <w:rsid w:val="00007F42"/>
    <w:rsid w:val="00010455"/>
    <w:rsid w:val="000119C3"/>
    <w:rsid w:val="00012ECE"/>
    <w:rsid w:val="00013C45"/>
    <w:rsid w:val="000152F3"/>
    <w:rsid w:val="000174EA"/>
    <w:rsid w:val="00021747"/>
    <w:rsid w:val="00024780"/>
    <w:rsid w:val="00026D61"/>
    <w:rsid w:val="00031149"/>
    <w:rsid w:val="0003356A"/>
    <w:rsid w:val="0003457C"/>
    <w:rsid w:val="00034895"/>
    <w:rsid w:val="00036A67"/>
    <w:rsid w:val="00036AE6"/>
    <w:rsid w:val="00040E35"/>
    <w:rsid w:val="00044B8A"/>
    <w:rsid w:val="0005017D"/>
    <w:rsid w:val="00051773"/>
    <w:rsid w:val="00051A00"/>
    <w:rsid w:val="00053DDA"/>
    <w:rsid w:val="00056A53"/>
    <w:rsid w:val="000606EB"/>
    <w:rsid w:val="00060E44"/>
    <w:rsid w:val="00062256"/>
    <w:rsid w:val="00063CF1"/>
    <w:rsid w:val="00064F37"/>
    <w:rsid w:val="0006503A"/>
    <w:rsid w:val="00065E0A"/>
    <w:rsid w:val="00070983"/>
    <w:rsid w:val="00071B77"/>
    <w:rsid w:val="00075E61"/>
    <w:rsid w:val="00076AFA"/>
    <w:rsid w:val="00081919"/>
    <w:rsid w:val="00084273"/>
    <w:rsid w:val="0008493F"/>
    <w:rsid w:val="0008528A"/>
    <w:rsid w:val="00087499"/>
    <w:rsid w:val="000912FF"/>
    <w:rsid w:val="0009387E"/>
    <w:rsid w:val="00095350"/>
    <w:rsid w:val="00095422"/>
    <w:rsid w:val="0009601F"/>
    <w:rsid w:val="000A044B"/>
    <w:rsid w:val="000A3B25"/>
    <w:rsid w:val="000A44D6"/>
    <w:rsid w:val="000B1DED"/>
    <w:rsid w:val="000B7470"/>
    <w:rsid w:val="000C120D"/>
    <w:rsid w:val="000C3EA5"/>
    <w:rsid w:val="000C403D"/>
    <w:rsid w:val="000C64C8"/>
    <w:rsid w:val="000C69DF"/>
    <w:rsid w:val="000D0424"/>
    <w:rsid w:val="000D1A77"/>
    <w:rsid w:val="000D3D63"/>
    <w:rsid w:val="000D4892"/>
    <w:rsid w:val="000D49F4"/>
    <w:rsid w:val="000D4A7C"/>
    <w:rsid w:val="000D517E"/>
    <w:rsid w:val="000D5871"/>
    <w:rsid w:val="000E0D06"/>
    <w:rsid w:val="000E0D4A"/>
    <w:rsid w:val="000E147A"/>
    <w:rsid w:val="000E7DCA"/>
    <w:rsid w:val="000F1A3D"/>
    <w:rsid w:val="000F1FEB"/>
    <w:rsid w:val="000F331F"/>
    <w:rsid w:val="000F3E24"/>
    <w:rsid w:val="000F5841"/>
    <w:rsid w:val="000F6E24"/>
    <w:rsid w:val="001001C7"/>
    <w:rsid w:val="0010194E"/>
    <w:rsid w:val="00101B97"/>
    <w:rsid w:val="00102B49"/>
    <w:rsid w:val="0010498D"/>
    <w:rsid w:val="001053E6"/>
    <w:rsid w:val="00105852"/>
    <w:rsid w:val="001107DA"/>
    <w:rsid w:val="00110E29"/>
    <w:rsid w:val="00111F30"/>
    <w:rsid w:val="00112D71"/>
    <w:rsid w:val="00115ED0"/>
    <w:rsid w:val="00115F0F"/>
    <w:rsid w:val="00121A14"/>
    <w:rsid w:val="001231A5"/>
    <w:rsid w:val="00125B6D"/>
    <w:rsid w:val="00130169"/>
    <w:rsid w:val="00133012"/>
    <w:rsid w:val="00135BF0"/>
    <w:rsid w:val="00137B04"/>
    <w:rsid w:val="00140A5A"/>
    <w:rsid w:val="001432D1"/>
    <w:rsid w:val="0014371F"/>
    <w:rsid w:val="00150203"/>
    <w:rsid w:val="00151F5E"/>
    <w:rsid w:val="00153874"/>
    <w:rsid w:val="00154232"/>
    <w:rsid w:val="001547F4"/>
    <w:rsid w:val="00154920"/>
    <w:rsid w:val="00156399"/>
    <w:rsid w:val="001602EC"/>
    <w:rsid w:val="00166253"/>
    <w:rsid w:val="00166340"/>
    <w:rsid w:val="00167EE7"/>
    <w:rsid w:val="00171978"/>
    <w:rsid w:val="00171F29"/>
    <w:rsid w:val="00173333"/>
    <w:rsid w:val="00173C3A"/>
    <w:rsid w:val="00185CA2"/>
    <w:rsid w:val="001901FC"/>
    <w:rsid w:val="0019131F"/>
    <w:rsid w:val="00194E0C"/>
    <w:rsid w:val="00195345"/>
    <w:rsid w:val="00195FF9"/>
    <w:rsid w:val="001A13B3"/>
    <w:rsid w:val="001A1547"/>
    <w:rsid w:val="001A1704"/>
    <w:rsid w:val="001A18AE"/>
    <w:rsid w:val="001A1E85"/>
    <w:rsid w:val="001A2727"/>
    <w:rsid w:val="001B2309"/>
    <w:rsid w:val="001B33AD"/>
    <w:rsid w:val="001B7407"/>
    <w:rsid w:val="001B7EBC"/>
    <w:rsid w:val="001C0E41"/>
    <w:rsid w:val="001C233F"/>
    <w:rsid w:val="001C25E8"/>
    <w:rsid w:val="001C614A"/>
    <w:rsid w:val="001C6242"/>
    <w:rsid w:val="001C7C42"/>
    <w:rsid w:val="001D19FD"/>
    <w:rsid w:val="001D7E54"/>
    <w:rsid w:val="001E119F"/>
    <w:rsid w:val="001E2AA7"/>
    <w:rsid w:val="001E3EE8"/>
    <w:rsid w:val="001E41DC"/>
    <w:rsid w:val="001E54E5"/>
    <w:rsid w:val="001E7F9B"/>
    <w:rsid w:val="001F08CA"/>
    <w:rsid w:val="001F2FCC"/>
    <w:rsid w:val="001F45BF"/>
    <w:rsid w:val="001F4D10"/>
    <w:rsid w:val="001F51E0"/>
    <w:rsid w:val="001F57F9"/>
    <w:rsid w:val="001F7B98"/>
    <w:rsid w:val="0020000F"/>
    <w:rsid w:val="00200247"/>
    <w:rsid w:val="00201DF9"/>
    <w:rsid w:val="0020316A"/>
    <w:rsid w:val="00203239"/>
    <w:rsid w:val="002041C3"/>
    <w:rsid w:val="00204439"/>
    <w:rsid w:val="00204A17"/>
    <w:rsid w:val="00204DE6"/>
    <w:rsid w:val="002130E3"/>
    <w:rsid w:val="00215620"/>
    <w:rsid w:val="00216BC9"/>
    <w:rsid w:val="00216C0B"/>
    <w:rsid w:val="00221582"/>
    <w:rsid w:val="002231EE"/>
    <w:rsid w:val="002240F5"/>
    <w:rsid w:val="0022592B"/>
    <w:rsid w:val="00226F66"/>
    <w:rsid w:val="00231C51"/>
    <w:rsid w:val="00231FDB"/>
    <w:rsid w:val="00232307"/>
    <w:rsid w:val="0023323D"/>
    <w:rsid w:val="00233A18"/>
    <w:rsid w:val="00235B8F"/>
    <w:rsid w:val="00244FAE"/>
    <w:rsid w:val="002532A2"/>
    <w:rsid w:val="0025569D"/>
    <w:rsid w:val="00256BEA"/>
    <w:rsid w:val="002608C6"/>
    <w:rsid w:val="00260EB4"/>
    <w:rsid w:val="00261524"/>
    <w:rsid w:val="0026257F"/>
    <w:rsid w:val="002632BD"/>
    <w:rsid w:val="00264355"/>
    <w:rsid w:val="002648AB"/>
    <w:rsid w:val="0026772F"/>
    <w:rsid w:val="002703D6"/>
    <w:rsid w:val="0027095D"/>
    <w:rsid w:val="00273238"/>
    <w:rsid w:val="00273635"/>
    <w:rsid w:val="00273DF1"/>
    <w:rsid w:val="00275E3B"/>
    <w:rsid w:val="00280A6C"/>
    <w:rsid w:val="00283CAA"/>
    <w:rsid w:val="002856A6"/>
    <w:rsid w:val="00292441"/>
    <w:rsid w:val="00292BC7"/>
    <w:rsid w:val="0029349B"/>
    <w:rsid w:val="00293C50"/>
    <w:rsid w:val="00295F72"/>
    <w:rsid w:val="002A29C1"/>
    <w:rsid w:val="002B14F3"/>
    <w:rsid w:val="002B344A"/>
    <w:rsid w:val="002C0EDC"/>
    <w:rsid w:val="002C24C9"/>
    <w:rsid w:val="002C44B1"/>
    <w:rsid w:val="002C4975"/>
    <w:rsid w:val="002C4EA0"/>
    <w:rsid w:val="002C59D5"/>
    <w:rsid w:val="002C6F94"/>
    <w:rsid w:val="002D116C"/>
    <w:rsid w:val="002D279A"/>
    <w:rsid w:val="002D5BCC"/>
    <w:rsid w:val="002D763D"/>
    <w:rsid w:val="002E04A0"/>
    <w:rsid w:val="002E096D"/>
    <w:rsid w:val="002E20ED"/>
    <w:rsid w:val="002E3685"/>
    <w:rsid w:val="002E56D2"/>
    <w:rsid w:val="002E7D2C"/>
    <w:rsid w:val="002F14A2"/>
    <w:rsid w:val="002F30B8"/>
    <w:rsid w:val="002F4F23"/>
    <w:rsid w:val="002F7053"/>
    <w:rsid w:val="00300582"/>
    <w:rsid w:val="00305132"/>
    <w:rsid w:val="00305E37"/>
    <w:rsid w:val="003076E0"/>
    <w:rsid w:val="00312697"/>
    <w:rsid w:val="003133AC"/>
    <w:rsid w:val="003145E4"/>
    <w:rsid w:val="00314B75"/>
    <w:rsid w:val="00314C08"/>
    <w:rsid w:val="00322236"/>
    <w:rsid w:val="00322666"/>
    <w:rsid w:val="00322959"/>
    <w:rsid w:val="00322F3C"/>
    <w:rsid w:val="00324CE5"/>
    <w:rsid w:val="00326C61"/>
    <w:rsid w:val="003275E7"/>
    <w:rsid w:val="00331553"/>
    <w:rsid w:val="003322D4"/>
    <w:rsid w:val="003327DE"/>
    <w:rsid w:val="003356BD"/>
    <w:rsid w:val="00335959"/>
    <w:rsid w:val="00337148"/>
    <w:rsid w:val="0034122C"/>
    <w:rsid w:val="00345A53"/>
    <w:rsid w:val="0035012B"/>
    <w:rsid w:val="00351FB1"/>
    <w:rsid w:val="00353788"/>
    <w:rsid w:val="00355309"/>
    <w:rsid w:val="003608E2"/>
    <w:rsid w:val="00363426"/>
    <w:rsid w:val="00363EBE"/>
    <w:rsid w:val="003653F9"/>
    <w:rsid w:val="0036624A"/>
    <w:rsid w:val="00367BD7"/>
    <w:rsid w:val="003739D7"/>
    <w:rsid w:val="00373B9E"/>
    <w:rsid w:val="00375D3A"/>
    <w:rsid w:val="003762C5"/>
    <w:rsid w:val="003765BE"/>
    <w:rsid w:val="00380FBE"/>
    <w:rsid w:val="00384155"/>
    <w:rsid w:val="00395D3C"/>
    <w:rsid w:val="00397509"/>
    <w:rsid w:val="00397B8F"/>
    <w:rsid w:val="003A0195"/>
    <w:rsid w:val="003A1636"/>
    <w:rsid w:val="003A40CC"/>
    <w:rsid w:val="003A45C4"/>
    <w:rsid w:val="003A6585"/>
    <w:rsid w:val="003B09C3"/>
    <w:rsid w:val="003B4D0C"/>
    <w:rsid w:val="003B5234"/>
    <w:rsid w:val="003B6303"/>
    <w:rsid w:val="003B739C"/>
    <w:rsid w:val="003C5AA9"/>
    <w:rsid w:val="003C6D4B"/>
    <w:rsid w:val="003D09B4"/>
    <w:rsid w:val="003D5356"/>
    <w:rsid w:val="003E0380"/>
    <w:rsid w:val="003E205B"/>
    <w:rsid w:val="003E4294"/>
    <w:rsid w:val="003E4CA6"/>
    <w:rsid w:val="003F71F9"/>
    <w:rsid w:val="0040000E"/>
    <w:rsid w:val="004052D1"/>
    <w:rsid w:val="0041184C"/>
    <w:rsid w:val="004120D0"/>
    <w:rsid w:val="0041281A"/>
    <w:rsid w:val="00412A74"/>
    <w:rsid w:val="0041669A"/>
    <w:rsid w:val="00417EBB"/>
    <w:rsid w:val="00420E73"/>
    <w:rsid w:val="00421238"/>
    <w:rsid w:val="00422001"/>
    <w:rsid w:val="00422B5C"/>
    <w:rsid w:val="0042437C"/>
    <w:rsid w:val="004243E1"/>
    <w:rsid w:val="004257EF"/>
    <w:rsid w:val="00432933"/>
    <w:rsid w:val="00432EB3"/>
    <w:rsid w:val="004332EF"/>
    <w:rsid w:val="00435BC1"/>
    <w:rsid w:val="004367FA"/>
    <w:rsid w:val="00436D94"/>
    <w:rsid w:val="0044105C"/>
    <w:rsid w:val="00441F2C"/>
    <w:rsid w:val="00446C25"/>
    <w:rsid w:val="00447FCD"/>
    <w:rsid w:val="00452EAF"/>
    <w:rsid w:val="004535E8"/>
    <w:rsid w:val="0045615A"/>
    <w:rsid w:val="004609AE"/>
    <w:rsid w:val="00460A7E"/>
    <w:rsid w:val="00463FC8"/>
    <w:rsid w:val="00466656"/>
    <w:rsid w:val="00471B66"/>
    <w:rsid w:val="0047474A"/>
    <w:rsid w:val="004765B3"/>
    <w:rsid w:val="00483DC2"/>
    <w:rsid w:val="00484F3F"/>
    <w:rsid w:val="004863EB"/>
    <w:rsid w:val="00486F21"/>
    <w:rsid w:val="00490C99"/>
    <w:rsid w:val="00494F5B"/>
    <w:rsid w:val="00496282"/>
    <w:rsid w:val="004A12A0"/>
    <w:rsid w:val="004A2926"/>
    <w:rsid w:val="004A36A9"/>
    <w:rsid w:val="004A6731"/>
    <w:rsid w:val="004A6E64"/>
    <w:rsid w:val="004A7D3E"/>
    <w:rsid w:val="004B2FCF"/>
    <w:rsid w:val="004B53A0"/>
    <w:rsid w:val="004B65F4"/>
    <w:rsid w:val="004B7D2D"/>
    <w:rsid w:val="004C28A7"/>
    <w:rsid w:val="004C4D3E"/>
    <w:rsid w:val="004C61A0"/>
    <w:rsid w:val="004C7CB8"/>
    <w:rsid w:val="004C7D49"/>
    <w:rsid w:val="004D10EA"/>
    <w:rsid w:val="004D434C"/>
    <w:rsid w:val="004D5625"/>
    <w:rsid w:val="004D61C9"/>
    <w:rsid w:val="004D71D3"/>
    <w:rsid w:val="004D7993"/>
    <w:rsid w:val="004E0670"/>
    <w:rsid w:val="004E59FC"/>
    <w:rsid w:val="004E6C7A"/>
    <w:rsid w:val="004F1636"/>
    <w:rsid w:val="004F1B24"/>
    <w:rsid w:val="004F49C3"/>
    <w:rsid w:val="004F5526"/>
    <w:rsid w:val="004F5F57"/>
    <w:rsid w:val="004F722E"/>
    <w:rsid w:val="004F73B6"/>
    <w:rsid w:val="004F76AD"/>
    <w:rsid w:val="004F78CB"/>
    <w:rsid w:val="005038FD"/>
    <w:rsid w:val="00504C2D"/>
    <w:rsid w:val="005053CD"/>
    <w:rsid w:val="005104B3"/>
    <w:rsid w:val="00510FBB"/>
    <w:rsid w:val="005119AA"/>
    <w:rsid w:val="00512694"/>
    <w:rsid w:val="0051346A"/>
    <w:rsid w:val="0051351C"/>
    <w:rsid w:val="00514BCF"/>
    <w:rsid w:val="00516103"/>
    <w:rsid w:val="00517133"/>
    <w:rsid w:val="00517CF4"/>
    <w:rsid w:val="00525FDD"/>
    <w:rsid w:val="0052683E"/>
    <w:rsid w:val="005274CC"/>
    <w:rsid w:val="00530479"/>
    <w:rsid w:val="00530895"/>
    <w:rsid w:val="0053620F"/>
    <w:rsid w:val="005377A9"/>
    <w:rsid w:val="0054030E"/>
    <w:rsid w:val="00543C10"/>
    <w:rsid w:val="0054421E"/>
    <w:rsid w:val="005460C6"/>
    <w:rsid w:val="005464AC"/>
    <w:rsid w:val="00550FCD"/>
    <w:rsid w:val="005579E9"/>
    <w:rsid w:val="005607F9"/>
    <w:rsid w:val="00560E97"/>
    <w:rsid w:val="00564021"/>
    <w:rsid w:val="00566CB1"/>
    <w:rsid w:val="00567FBD"/>
    <w:rsid w:val="00570998"/>
    <w:rsid w:val="00570A2F"/>
    <w:rsid w:val="00572724"/>
    <w:rsid w:val="0057323F"/>
    <w:rsid w:val="005757AC"/>
    <w:rsid w:val="00576870"/>
    <w:rsid w:val="00580072"/>
    <w:rsid w:val="005811F6"/>
    <w:rsid w:val="00581ED4"/>
    <w:rsid w:val="00583F21"/>
    <w:rsid w:val="00585AC6"/>
    <w:rsid w:val="00586C02"/>
    <w:rsid w:val="00586E81"/>
    <w:rsid w:val="00592313"/>
    <w:rsid w:val="00596424"/>
    <w:rsid w:val="005A0674"/>
    <w:rsid w:val="005A15F2"/>
    <w:rsid w:val="005A2B87"/>
    <w:rsid w:val="005A362C"/>
    <w:rsid w:val="005A36D7"/>
    <w:rsid w:val="005A4897"/>
    <w:rsid w:val="005A77A9"/>
    <w:rsid w:val="005A7A13"/>
    <w:rsid w:val="005B0DF7"/>
    <w:rsid w:val="005B32CE"/>
    <w:rsid w:val="005B3719"/>
    <w:rsid w:val="005B3996"/>
    <w:rsid w:val="005B5A98"/>
    <w:rsid w:val="005B6C6C"/>
    <w:rsid w:val="005C1219"/>
    <w:rsid w:val="005C2880"/>
    <w:rsid w:val="005C59DE"/>
    <w:rsid w:val="005C7645"/>
    <w:rsid w:val="005C7959"/>
    <w:rsid w:val="005D028A"/>
    <w:rsid w:val="005D224A"/>
    <w:rsid w:val="005D7609"/>
    <w:rsid w:val="005E0F29"/>
    <w:rsid w:val="005E0FEB"/>
    <w:rsid w:val="005E19B8"/>
    <w:rsid w:val="005E278E"/>
    <w:rsid w:val="005E2E6D"/>
    <w:rsid w:val="005E325A"/>
    <w:rsid w:val="005E3B19"/>
    <w:rsid w:val="005E61C6"/>
    <w:rsid w:val="005F0EC7"/>
    <w:rsid w:val="005F54C4"/>
    <w:rsid w:val="005F7DC8"/>
    <w:rsid w:val="006027CF"/>
    <w:rsid w:val="006030D8"/>
    <w:rsid w:val="00603D7C"/>
    <w:rsid w:val="00606E57"/>
    <w:rsid w:val="006074B9"/>
    <w:rsid w:val="006076AA"/>
    <w:rsid w:val="006106D4"/>
    <w:rsid w:val="00610841"/>
    <w:rsid w:val="0061202D"/>
    <w:rsid w:val="00613E70"/>
    <w:rsid w:val="006154BE"/>
    <w:rsid w:val="0062189A"/>
    <w:rsid w:val="00624F44"/>
    <w:rsid w:val="00627DAC"/>
    <w:rsid w:val="006375B2"/>
    <w:rsid w:val="00637CAB"/>
    <w:rsid w:val="00640C3F"/>
    <w:rsid w:val="006443F2"/>
    <w:rsid w:val="00644BBB"/>
    <w:rsid w:val="0065219D"/>
    <w:rsid w:val="006535EE"/>
    <w:rsid w:val="00656414"/>
    <w:rsid w:val="00657AF3"/>
    <w:rsid w:val="00661DBA"/>
    <w:rsid w:val="006623BF"/>
    <w:rsid w:val="00662BA8"/>
    <w:rsid w:val="00664D01"/>
    <w:rsid w:val="00666311"/>
    <w:rsid w:val="00666D4B"/>
    <w:rsid w:val="0066752A"/>
    <w:rsid w:val="006700EE"/>
    <w:rsid w:val="00674466"/>
    <w:rsid w:val="0067533E"/>
    <w:rsid w:val="00677DA8"/>
    <w:rsid w:val="00681D4A"/>
    <w:rsid w:val="00684B94"/>
    <w:rsid w:val="00685EB7"/>
    <w:rsid w:val="0068704C"/>
    <w:rsid w:val="006902BE"/>
    <w:rsid w:val="006913B6"/>
    <w:rsid w:val="00692F68"/>
    <w:rsid w:val="00695632"/>
    <w:rsid w:val="0069606B"/>
    <w:rsid w:val="006A21A9"/>
    <w:rsid w:val="006A3669"/>
    <w:rsid w:val="006A5FFA"/>
    <w:rsid w:val="006B1FBF"/>
    <w:rsid w:val="006B2EBC"/>
    <w:rsid w:val="006B6512"/>
    <w:rsid w:val="006B6DDF"/>
    <w:rsid w:val="006B77C9"/>
    <w:rsid w:val="006C044F"/>
    <w:rsid w:val="006C3189"/>
    <w:rsid w:val="006C4F3F"/>
    <w:rsid w:val="006C58C7"/>
    <w:rsid w:val="006C7966"/>
    <w:rsid w:val="006D0097"/>
    <w:rsid w:val="006D747F"/>
    <w:rsid w:val="006E1FB2"/>
    <w:rsid w:val="006E3179"/>
    <w:rsid w:val="006E3C51"/>
    <w:rsid w:val="006E578F"/>
    <w:rsid w:val="006E5D68"/>
    <w:rsid w:val="006E6FA7"/>
    <w:rsid w:val="006F02C9"/>
    <w:rsid w:val="006F0BF4"/>
    <w:rsid w:val="006F10D1"/>
    <w:rsid w:val="006F3554"/>
    <w:rsid w:val="006F6599"/>
    <w:rsid w:val="006F6A27"/>
    <w:rsid w:val="006F784B"/>
    <w:rsid w:val="0070181C"/>
    <w:rsid w:val="00702069"/>
    <w:rsid w:val="007028D0"/>
    <w:rsid w:val="00703063"/>
    <w:rsid w:val="00706216"/>
    <w:rsid w:val="007104AF"/>
    <w:rsid w:val="0071068F"/>
    <w:rsid w:val="00710F6F"/>
    <w:rsid w:val="007179BE"/>
    <w:rsid w:val="00723062"/>
    <w:rsid w:val="00725ACB"/>
    <w:rsid w:val="00726324"/>
    <w:rsid w:val="007264F9"/>
    <w:rsid w:val="00727E8F"/>
    <w:rsid w:val="0073013C"/>
    <w:rsid w:val="00731B27"/>
    <w:rsid w:val="007321AB"/>
    <w:rsid w:val="00732682"/>
    <w:rsid w:val="00734E49"/>
    <w:rsid w:val="00735AE5"/>
    <w:rsid w:val="00742B2E"/>
    <w:rsid w:val="00745BB5"/>
    <w:rsid w:val="00745F17"/>
    <w:rsid w:val="00746E67"/>
    <w:rsid w:val="00751C26"/>
    <w:rsid w:val="00752DFC"/>
    <w:rsid w:val="007535B6"/>
    <w:rsid w:val="007546F9"/>
    <w:rsid w:val="00756610"/>
    <w:rsid w:val="00757BEE"/>
    <w:rsid w:val="007610D3"/>
    <w:rsid w:val="00764AEE"/>
    <w:rsid w:val="007652D5"/>
    <w:rsid w:val="007657B3"/>
    <w:rsid w:val="00765A0D"/>
    <w:rsid w:val="00765B21"/>
    <w:rsid w:val="007673B9"/>
    <w:rsid w:val="00767DBF"/>
    <w:rsid w:val="00771E59"/>
    <w:rsid w:val="0077205D"/>
    <w:rsid w:val="007725FD"/>
    <w:rsid w:val="00773F62"/>
    <w:rsid w:val="00774A71"/>
    <w:rsid w:val="00776AB5"/>
    <w:rsid w:val="007838F8"/>
    <w:rsid w:val="00785215"/>
    <w:rsid w:val="00786407"/>
    <w:rsid w:val="00787A47"/>
    <w:rsid w:val="0079199B"/>
    <w:rsid w:val="00791B94"/>
    <w:rsid w:val="00794E27"/>
    <w:rsid w:val="007958BA"/>
    <w:rsid w:val="007978BE"/>
    <w:rsid w:val="007A15CA"/>
    <w:rsid w:val="007A2029"/>
    <w:rsid w:val="007A3919"/>
    <w:rsid w:val="007B0C1D"/>
    <w:rsid w:val="007B155E"/>
    <w:rsid w:val="007B3AAA"/>
    <w:rsid w:val="007B6E80"/>
    <w:rsid w:val="007B7EB6"/>
    <w:rsid w:val="007C071F"/>
    <w:rsid w:val="007C0D8D"/>
    <w:rsid w:val="007C266C"/>
    <w:rsid w:val="007C3E9C"/>
    <w:rsid w:val="007C7FA3"/>
    <w:rsid w:val="007E1E1B"/>
    <w:rsid w:val="007E28B6"/>
    <w:rsid w:val="007E4A91"/>
    <w:rsid w:val="007E5F70"/>
    <w:rsid w:val="007E6A14"/>
    <w:rsid w:val="007F2A93"/>
    <w:rsid w:val="007F3963"/>
    <w:rsid w:val="007F537B"/>
    <w:rsid w:val="007F54A4"/>
    <w:rsid w:val="007F64D8"/>
    <w:rsid w:val="007F7C1F"/>
    <w:rsid w:val="00802239"/>
    <w:rsid w:val="008027E7"/>
    <w:rsid w:val="00805912"/>
    <w:rsid w:val="00807B0B"/>
    <w:rsid w:val="00810CE9"/>
    <w:rsid w:val="00813D7E"/>
    <w:rsid w:val="00814E9F"/>
    <w:rsid w:val="00816E6E"/>
    <w:rsid w:val="00822524"/>
    <w:rsid w:val="00822765"/>
    <w:rsid w:val="00822AE2"/>
    <w:rsid w:val="00824CB2"/>
    <w:rsid w:val="00825AD4"/>
    <w:rsid w:val="00827D5F"/>
    <w:rsid w:val="00832299"/>
    <w:rsid w:val="0083286E"/>
    <w:rsid w:val="00833792"/>
    <w:rsid w:val="008341C3"/>
    <w:rsid w:val="00834AEC"/>
    <w:rsid w:val="00834B15"/>
    <w:rsid w:val="0083532D"/>
    <w:rsid w:val="008356A0"/>
    <w:rsid w:val="00836DA3"/>
    <w:rsid w:val="00840333"/>
    <w:rsid w:val="00841D42"/>
    <w:rsid w:val="008459E9"/>
    <w:rsid w:val="0084690D"/>
    <w:rsid w:val="00847C14"/>
    <w:rsid w:val="00855679"/>
    <w:rsid w:val="008565AD"/>
    <w:rsid w:val="0086082A"/>
    <w:rsid w:val="00860957"/>
    <w:rsid w:val="00864611"/>
    <w:rsid w:val="008663B6"/>
    <w:rsid w:val="00870DF3"/>
    <w:rsid w:val="00870E91"/>
    <w:rsid w:val="00875BBF"/>
    <w:rsid w:val="008762BB"/>
    <w:rsid w:val="00877663"/>
    <w:rsid w:val="00880175"/>
    <w:rsid w:val="00880B99"/>
    <w:rsid w:val="008810DF"/>
    <w:rsid w:val="00884774"/>
    <w:rsid w:val="00884F1D"/>
    <w:rsid w:val="00885887"/>
    <w:rsid w:val="00886B72"/>
    <w:rsid w:val="00887242"/>
    <w:rsid w:val="008904DE"/>
    <w:rsid w:val="00891740"/>
    <w:rsid w:val="0089402F"/>
    <w:rsid w:val="00897CCB"/>
    <w:rsid w:val="008A3DC3"/>
    <w:rsid w:val="008A49E6"/>
    <w:rsid w:val="008A4D4C"/>
    <w:rsid w:val="008B39BA"/>
    <w:rsid w:val="008C0E4D"/>
    <w:rsid w:val="008C1389"/>
    <w:rsid w:val="008C2388"/>
    <w:rsid w:val="008C2F57"/>
    <w:rsid w:val="008C3417"/>
    <w:rsid w:val="008C6D57"/>
    <w:rsid w:val="008C6EA6"/>
    <w:rsid w:val="008C759B"/>
    <w:rsid w:val="008D04B6"/>
    <w:rsid w:val="008D0D2D"/>
    <w:rsid w:val="008D3A81"/>
    <w:rsid w:val="008D3D69"/>
    <w:rsid w:val="008D60C7"/>
    <w:rsid w:val="008D6218"/>
    <w:rsid w:val="008D6961"/>
    <w:rsid w:val="008E00A6"/>
    <w:rsid w:val="008E103A"/>
    <w:rsid w:val="008E1CAE"/>
    <w:rsid w:val="008E1D53"/>
    <w:rsid w:val="008E5125"/>
    <w:rsid w:val="008E55D9"/>
    <w:rsid w:val="008E5B56"/>
    <w:rsid w:val="008E7E80"/>
    <w:rsid w:val="008F4090"/>
    <w:rsid w:val="008F58BA"/>
    <w:rsid w:val="0090207B"/>
    <w:rsid w:val="00902501"/>
    <w:rsid w:val="00903315"/>
    <w:rsid w:val="00904115"/>
    <w:rsid w:val="0090460C"/>
    <w:rsid w:val="0090495E"/>
    <w:rsid w:val="009101B2"/>
    <w:rsid w:val="00911454"/>
    <w:rsid w:val="009114BB"/>
    <w:rsid w:val="00911B3E"/>
    <w:rsid w:val="00914F03"/>
    <w:rsid w:val="00916EA1"/>
    <w:rsid w:val="009224B5"/>
    <w:rsid w:val="00922822"/>
    <w:rsid w:val="00927669"/>
    <w:rsid w:val="00927902"/>
    <w:rsid w:val="009324F9"/>
    <w:rsid w:val="009336F5"/>
    <w:rsid w:val="00933CC8"/>
    <w:rsid w:val="00936292"/>
    <w:rsid w:val="0093781C"/>
    <w:rsid w:val="00940510"/>
    <w:rsid w:val="00942675"/>
    <w:rsid w:val="009456F2"/>
    <w:rsid w:val="009457C8"/>
    <w:rsid w:val="00945CAE"/>
    <w:rsid w:val="009473A1"/>
    <w:rsid w:val="0094787F"/>
    <w:rsid w:val="00947DF9"/>
    <w:rsid w:val="00947E4B"/>
    <w:rsid w:val="00950A16"/>
    <w:rsid w:val="0095100A"/>
    <w:rsid w:val="009523D4"/>
    <w:rsid w:val="00952F1E"/>
    <w:rsid w:val="00956324"/>
    <w:rsid w:val="009570E5"/>
    <w:rsid w:val="0096398D"/>
    <w:rsid w:val="0096690F"/>
    <w:rsid w:val="009704F9"/>
    <w:rsid w:val="00975717"/>
    <w:rsid w:val="00982459"/>
    <w:rsid w:val="00982E5F"/>
    <w:rsid w:val="0098330A"/>
    <w:rsid w:val="00983620"/>
    <w:rsid w:val="00985762"/>
    <w:rsid w:val="0098583E"/>
    <w:rsid w:val="00990DE4"/>
    <w:rsid w:val="00992C4D"/>
    <w:rsid w:val="00993392"/>
    <w:rsid w:val="00994160"/>
    <w:rsid w:val="00996546"/>
    <w:rsid w:val="00996CD7"/>
    <w:rsid w:val="009A18F6"/>
    <w:rsid w:val="009A1960"/>
    <w:rsid w:val="009A1D28"/>
    <w:rsid w:val="009A2621"/>
    <w:rsid w:val="009A2A74"/>
    <w:rsid w:val="009A6A0F"/>
    <w:rsid w:val="009B0E24"/>
    <w:rsid w:val="009B21EF"/>
    <w:rsid w:val="009B7801"/>
    <w:rsid w:val="009C1D77"/>
    <w:rsid w:val="009C3E3C"/>
    <w:rsid w:val="009C3F2A"/>
    <w:rsid w:val="009C4C25"/>
    <w:rsid w:val="009C4F46"/>
    <w:rsid w:val="009C6766"/>
    <w:rsid w:val="009C763A"/>
    <w:rsid w:val="009C77AB"/>
    <w:rsid w:val="009D18B0"/>
    <w:rsid w:val="009D27CB"/>
    <w:rsid w:val="009D3F88"/>
    <w:rsid w:val="009D4AD5"/>
    <w:rsid w:val="009D4D4A"/>
    <w:rsid w:val="009E250F"/>
    <w:rsid w:val="009E3C11"/>
    <w:rsid w:val="009E7ADF"/>
    <w:rsid w:val="009E7C84"/>
    <w:rsid w:val="009F262F"/>
    <w:rsid w:val="009F484B"/>
    <w:rsid w:val="009F4960"/>
    <w:rsid w:val="009F6C35"/>
    <w:rsid w:val="009F79CA"/>
    <w:rsid w:val="00A02CF1"/>
    <w:rsid w:val="00A05BB8"/>
    <w:rsid w:val="00A06DCB"/>
    <w:rsid w:val="00A118F1"/>
    <w:rsid w:val="00A12247"/>
    <w:rsid w:val="00A15325"/>
    <w:rsid w:val="00A15EBA"/>
    <w:rsid w:val="00A21AE7"/>
    <w:rsid w:val="00A22FDA"/>
    <w:rsid w:val="00A24E8E"/>
    <w:rsid w:val="00A31533"/>
    <w:rsid w:val="00A31A06"/>
    <w:rsid w:val="00A32526"/>
    <w:rsid w:val="00A32D32"/>
    <w:rsid w:val="00A36E35"/>
    <w:rsid w:val="00A37E83"/>
    <w:rsid w:val="00A43EED"/>
    <w:rsid w:val="00A53903"/>
    <w:rsid w:val="00A55570"/>
    <w:rsid w:val="00A55B85"/>
    <w:rsid w:val="00A567DB"/>
    <w:rsid w:val="00A56A26"/>
    <w:rsid w:val="00A643A9"/>
    <w:rsid w:val="00A65191"/>
    <w:rsid w:val="00A65C4B"/>
    <w:rsid w:val="00A72B38"/>
    <w:rsid w:val="00A75C53"/>
    <w:rsid w:val="00A77E5E"/>
    <w:rsid w:val="00A80107"/>
    <w:rsid w:val="00A8340A"/>
    <w:rsid w:val="00A85F00"/>
    <w:rsid w:val="00A87E5A"/>
    <w:rsid w:val="00A90870"/>
    <w:rsid w:val="00A91018"/>
    <w:rsid w:val="00A95A9A"/>
    <w:rsid w:val="00AA0D9D"/>
    <w:rsid w:val="00AA35E9"/>
    <w:rsid w:val="00AB00E0"/>
    <w:rsid w:val="00AB0D8D"/>
    <w:rsid w:val="00AB1CC3"/>
    <w:rsid w:val="00AB3F0F"/>
    <w:rsid w:val="00AC445F"/>
    <w:rsid w:val="00AC4E11"/>
    <w:rsid w:val="00AC7029"/>
    <w:rsid w:val="00AC7E53"/>
    <w:rsid w:val="00AD16B0"/>
    <w:rsid w:val="00AD22E2"/>
    <w:rsid w:val="00AD2652"/>
    <w:rsid w:val="00AD285D"/>
    <w:rsid w:val="00AD6C5F"/>
    <w:rsid w:val="00AD730E"/>
    <w:rsid w:val="00AD7372"/>
    <w:rsid w:val="00AE2C9E"/>
    <w:rsid w:val="00AE3479"/>
    <w:rsid w:val="00AE521E"/>
    <w:rsid w:val="00AE55E1"/>
    <w:rsid w:val="00AF483B"/>
    <w:rsid w:val="00AF5F88"/>
    <w:rsid w:val="00B019E3"/>
    <w:rsid w:val="00B01B24"/>
    <w:rsid w:val="00B0538E"/>
    <w:rsid w:val="00B10A82"/>
    <w:rsid w:val="00B120BA"/>
    <w:rsid w:val="00B1742B"/>
    <w:rsid w:val="00B23B80"/>
    <w:rsid w:val="00B24BCA"/>
    <w:rsid w:val="00B252C2"/>
    <w:rsid w:val="00B25527"/>
    <w:rsid w:val="00B2628F"/>
    <w:rsid w:val="00B33368"/>
    <w:rsid w:val="00B33E39"/>
    <w:rsid w:val="00B3431F"/>
    <w:rsid w:val="00B3528B"/>
    <w:rsid w:val="00B361BD"/>
    <w:rsid w:val="00B36C81"/>
    <w:rsid w:val="00B36E37"/>
    <w:rsid w:val="00B47ADE"/>
    <w:rsid w:val="00B51096"/>
    <w:rsid w:val="00B51CF1"/>
    <w:rsid w:val="00B52718"/>
    <w:rsid w:val="00B553D6"/>
    <w:rsid w:val="00B573DF"/>
    <w:rsid w:val="00B57AAC"/>
    <w:rsid w:val="00B63ACE"/>
    <w:rsid w:val="00B667BF"/>
    <w:rsid w:val="00B700DA"/>
    <w:rsid w:val="00B700DD"/>
    <w:rsid w:val="00B717E3"/>
    <w:rsid w:val="00B71B23"/>
    <w:rsid w:val="00B73C7A"/>
    <w:rsid w:val="00B7725C"/>
    <w:rsid w:val="00B80801"/>
    <w:rsid w:val="00B809CC"/>
    <w:rsid w:val="00B81209"/>
    <w:rsid w:val="00B84149"/>
    <w:rsid w:val="00B86406"/>
    <w:rsid w:val="00B91DDD"/>
    <w:rsid w:val="00B9544F"/>
    <w:rsid w:val="00B96A2B"/>
    <w:rsid w:val="00BA01B8"/>
    <w:rsid w:val="00BA4E7A"/>
    <w:rsid w:val="00BA6744"/>
    <w:rsid w:val="00BB1B3D"/>
    <w:rsid w:val="00BB1C1D"/>
    <w:rsid w:val="00BB2835"/>
    <w:rsid w:val="00BC33FE"/>
    <w:rsid w:val="00BC43D9"/>
    <w:rsid w:val="00BC455F"/>
    <w:rsid w:val="00BC5A5A"/>
    <w:rsid w:val="00BD1DD3"/>
    <w:rsid w:val="00BD3DCA"/>
    <w:rsid w:val="00BD52A2"/>
    <w:rsid w:val="00BD5B3A"/>
    <w:rsid w:val="00BE1348"/>
    <w:rsid w:val="00BE39D4"/>
    <w:rsid w:val="00BF0442"/>
    <w:rsid w:val="00BF0622"/>
    <w:rsid w:val="00BF0FF7"/>
    <w:rsid w:val="00BF1942"/>
    <w:rsid w:val="00BF1EB9"/>
    <w:rsid w:val="00BF2085"/>
    <w:rsid w:val="00BF2C05"/>
    <w:rsid w:val="00BF3754"/>
    <w:rsid w:val="00C02E3F"/>
    <w:rsid w:val="00C0302F"/>
    <w:rsid w:val="00C04E3D"/>
    <w:rsid w:val="00C04F57"/>
    <w:rsid w:val="00C071B5"/>
    <w:rsid w:val="00C07FB4"/>
    <w:rsid w:val="00C14131"/>
    <w:rsid w:val="00C14282"/>
    <w:rsid w:val="00C16AA3"/>
    <w:rsid w:val="00C20C6C"/>
    <w:rsid w:val="00C20E24"/>
    <w:rsid w:val="00C23360"/>
    <w:rsid w:val="00C24932"/>
    <w:rsid w:val="00C30CC7"/>
    <w:rsid w:val="00C30FB1"/>
    <w:rsid w:val="00C33CCC"/>
    <w:rsid w:val="00C34170"/>
    <w:rsid w:val="00C3559A"/>
    <w:rsid w:val="00C414B5"/>
    <w:rsid w:val="00C418FD"/>
    <w:rsid w:val="00C41C14"/>
    <w:rsid w:val="00C42BEC"/>
    <w:rsid w:val="00C453AE"/>
    <w:rsid w:val="00C459E6"/>
    <w:rsid w:val="00C47E80"/>
    <w:rsid w:val="00C51EFC"/>
    <w:rsid w:val="00C5413D"/>
    <w:rsid w:val="00C54940"/>
    <w:rsid w:val="00C60CFC"/>
    <w:rsid w:val="00C61E00"/>
    <w:rsid w:val="00C625B6"/>
    <w:rsid w:val="00C632F9"/>
    <w:rsid w:val="00C6380A"/>
    <w:rsid w:val="00C65A42"/>
    <w:rsid w:val="00C70FBA"/>
    <w:rsid w:val="00C718B9"/>
    <w:rsid w:val="00C75A82"/>
    <w:rsid w:val="00C80B43"/>
    <w:rsid w:val="00C84FB5"/>
    <w:rsid w:val="00C8732B"/>
    <w:rsid w:val="00C87D5A"/>
    <w:rsid w:val="00C93802"/>
    <w:rsid w:val="00C93B13"/>
    <w:rsid w:val="00C95E48"/>
    <w:rsid w:val="00C97023"/>
    <w:rsid w:val="00CA0482"/>
    <w:rsid w:val="00CA11E0"/>
    <w:rsid w:val="00CA1514"/>
    <w:rsid w:val="00CA2469"/>
    <w:rsid w:val="00CA3E38"/>
    <w:rsid w:val="00CA6B66"/>
    <w:rsid w:val="00CA7B94"/>
    <w:rsid w:val="00CA7DF5"/>
    <w:rsid w:val="00CB4ABA"/>
    <w:rsid w:val="00CB7412"/>
    <w:rsid w:val="00CB7882"/>
    <w:rsid w:val="00CC12B7"/>
    <w:rsid w:val="00CC29ED"/>
    <w:rsid w:val="00CC37D0"/>
    <w:rsid w:val="00CC5772"/>
    <w:rsid w:val="00CC733C"/>
    <w:rsid w:val="00CC74F8"/>
    <w:rsid w:val="00CC7A75"/>
    <w:rsid w:val="00CD20CC"/>
    <w:rsid w:val="00CD2734"/>
    <w:rsid w:val="00CD3DAD"/>
    <w:rsid w:val="00CD4BAE"/>
    <w:rsid w:val="00CE06DA"/>
    <w:rsid w:val="00CE2B07"/>
    <w:rsid w:val="00CE2F70"/>
    <w:rsid w:val="00CE34D8"/>
    <w:rsid w:val="00CF0095"/>
    <w:rsid w:val="00CF1540"/>
    <w:rsid w:val="00CF2FD0"/>
    <w:rsid w:val="00CF5CD4"/>
    <w:rsid w:val="00CF6552"/>
    <w:rsid w:val="00CF7346"/>
    <w:rsid w:val="00D017EB"/>
    <w:rsid w:val="00D01DD4"/>
    <w:rsid w:val="00D078DC"/>
    <w:rsid w:val="00D104E9"/>
    <w:rsid w:val="00D1216F"/>
    <w:rsid w:val="00D2227E"/>
    <w:rsid w:val="00D234B9"/>
    <w:rsid w:val="00D2544A"/>
    <w:rsid w:val="00D26740"/>
    <w:rsid w:val="00D34F84"/>
    <w:rsid w:val="00D41E56"/>
    <w:rsid w:val="00D437E0"/>
    <w:rsid w:val="00D457A2"/>
    <w:rsid w:val="00D46146"/>
    <w:rsid w:val="00D50F89"/>
    <w:rsid w:val="00D57156"/>
    <w:rsid w:val="00D608DD"/>
    <w:rsid w:val="00D656DB"/>
    <w:rsid w:val="00D6727D"/>
    <w:rsid w:val="00D711A6"/>
    <w:rsid w:val="00D71F18"/>
    <w:rsid w:val="00D73721"/>
    <w:rsid w:val="00D74BD1"/>
    <w:rsid w:val="00D76CD2"/>
    <w:rsid w:val="00D8214F"/>
    <w:rsid w:val="00D82698"/>
    <w:rsid w:val="00D853C9"/>
    <w:rsid w:val="00D90869"/>
    <w:rsid w:val="00D95E3A"/>
    <w:rsid w:val="00DA33CF"/>
    <w:rsid w:val="00DA5A45"/>
    <w:rsid w:val="00DA7804"/>
    <w:rsid w:val="00DB06ED"/>
    <w:rsid w:val="00DB32F9"/>
    <w:rsid w:val="00DB3B28"/>
    <w:rsid w:val="00DB5296"/>
    <w:rsid w:val="00DB728E"/>
    <w:rsid w:val="00DC1EA6"/>
    <w:rsid w:val="00DC4E8F"/>
    <w:rsid w:val="00DC68C3"/>
    <w:rsid w:val="00DD0CCB"/>
    <w:rsid w:val="00DD22C3"/>
    <w:rsid w:val="00DD2490"/>
    <w:rsid w:val="00DD5832"/>
    <w:rsid w:val="00DD58F6"/>
    <w:rsid w:val="00DE0E41"/>
    <w:rsid w:val="00DE683E"/>
    <w:rsid w:val="00DF01FC"/>
    <w:rsid w:val="00DF2100"/>
    <w:rsid w:val="00DF4F79"/>
    <w:rsid w:val="00DF53D9"/>
    <w:rsid w:val="00DF573F"/>
    <w:rsid w:val="00DF7A1F"/>
    <w:rsid w:val="00E029F8"/>
    <w:rsid w:val="00E055B5"/>
    <w:rsid w:val="00E05BEB"/>
    <w:rsid w:val="00E12B36"/>
    <w:rsid w:val="00E15867"/>
    <w:rsid w:val="00E23A0F"/>
    <w:rsid w:val="00E26F33"/>
    <w:rsid w:val="00E31335"/>
    <w:rsid w:val="00E335B7"/>
    <w:rsid w:val="00E34920"/>
    <w:rsid w:val="00E35732"/>
    <w:rsid w:val="00E363B0"/>
    <w:rsid w:val="00E365FA"/>
    <w:rsid w:val="00E36685"/>
    <w:rsid w:val="00E46C5D"/>
    <w:rsid w:val="00E50387"/>
    <w:rsid w:val="00E504AE"/>
    <w:rsid w:val="00E50FD9"/>
    <w:rsid w:val="00E52272"/>
    <w:rsid w:val="00E5280B"/>
    <w:rsid w:val="00E52D1F"/>
    <w:rsid w:val="00E5385D"/>
    <w:rsid w:val="00E61C9A"/>
    <w:rsid w:val="00E64175"/>
    <w:rsid w:val="00E65239"/>
    <w:rsid w:val="00E65C05"/>
    <w:rsid w:val="00E668D8"/>
    <w:rsid w:val="00E66913"/>
    <w:rsid w:val="00E66B9B"/>
    <w:rsid w:val="00E705A9"/>
    <w:rsid w:val="00E71F6E"/>
    <w:rsid w:val="00E730D5"/>
    <w:rsid w:val="00E80222"/>
    <w:rsid w:val="00E810EE"/>
    <w:rsid w:val="00E82318"/>
    <w:rsid w:val="00E84627"/>
    <w:rsid w:val="00E8666A"/>
    <w:rsid w:val="00E87DD4"/>
    <w:rsid w:val="00E9085F"/>
    <w:rsid w:val="00E918B4"/>
    <w:rsid w:val="00E91A67"/>
    <w:rsid w:val="00E93C3A"/>
    <w:rsid w:val="00E95E37"/>
    <w:rsid w:val="00E97458"/>
    <w:rsid w:val="00E97B53"/>
    <w:rsid w:val="00EA1F88"/>
    <w:rsid w:val="00EA44D6"/>
    <w:rsid w:val="00EA47E3"/>
    <w:rsid w:val="00EA5875"/>
    <w:rsid w:val="00EA5F1E"/>
    <w:rsid w:val="00EB3788"/>
    <w:rsid w:val="00EB6102"/>
    <w:rsid w:val="00EC19BE"/>
    <w:rsid w:val="00EC1C39"/>
    <w:rsid w:val="00EC26B0"/>
    <w:rsid w:val="00EC4208"/>
    <w:rsid w:val="00EC4C25"/>
    <w:rsid w:val="00EC61E6"/>
    <w:rsid w:val="00ED0F92"/>
    <w:rsid w:val="00ED11BC"/>
    <w:rsid w:val="00ED16F7"/>
    <w:rsid w:val="00ED2110"/>
    <w:rsid w:val="00ED34F0"/>
    <w:rsid w:val="00ED385F"/>
    <w:rsid w:val="00ED4C02"/>
    <w:rsid w:val="00ED5C5B"/>
    <w:rsid w:val="00ED6CA5"/>
    <w:rsid w:val="00ED724C"/>
    <w:rsid w:val="00ED79BD"/>
    <w:rsid w:val="00EE0F0E"/>
    <w:rsid w:val="00EE34C5"/>
    <w:rsid w:val="00EE7C74"/>
    <w:rsid w:val="00EF342C"/>
    <w:rsid w:val="00EF3CAF"/>
    <w:rsid w:val="00EF654E"/>
    <w:rsid w:val="00F001B3"/>
    <w:rsid w:val="00F01BC6"/>
    <w:rsid w:val="00F03108"/>
    <w:rsid w:val="00F06032"/>
    <w:rsid w:val="00F1697F"/>
    <w:rsid w:val="00F2077D"/>
    <w:rsid w:val="00F21A47"/>
    <w:rsid w:val="00F227DC"/>
    <w:rsid w:val="00F238CB"/>
    <w:rsid w:val="00F25126"/>
    <w:rsid w:val="00F26278"/>
    <w:rsid w:val="00F262D3"/>
    <w:rsid w:val="00F300AE"/>
    <w:rsid w:val="00F32651"/>
    <w:rsid w:val="00F40715"/>
    <w:rsid w:val="00F41A2C"/>
    <w:rsid w:val="00F42C6C"/>
    <w:rsid w:val="00F43B35"/>
    <w:rsid w:val="00F43C4E"/>
    <w:rsid w:val="00F47BE4"/>
    <w:rsid w:val="00F501FE"/>
    <w:rsid w:val="00F5088D"/>
    <w:rsid w:val="00F510ED"/>
    <w:rsid w:val="00F52D30"/>
    <w:rsid w:val="00F54040"/>
    <w:rsid w:val="00F60C69"/>
    <w:rsid w:val="00F62432"/>
    <w:rsid w:val="00F6454C"/>
    <w:rsid w:val="00F65524"/>
    <w:rsid w:val="00F702F3"/>
    <w:rsid w:val="00F71F27"/>
    <w:rsid w:val="00F856AF"/>
    <w:rsid w:val="00F85DE4"/>
    <w:rsid w:val="00F95C2D"/>
    <w:rsid w:val="00F96E86"/>
    <w:rsid w:val="00FA2AE2"/>
    <w:rsid w:val="00FA49BE"/>
    <w:rsid w:val="00FA60FD"/>
    <w:rsid w:val="00FA692B"/>
    <w:rsid w:val="00FA7C3C"/>
    <w:rsid w:val="00FB2D58"/>
    <w:rsid w:val="00FB3DF1"/>
    <w:rsid w:val="00FB3EE2"/>
    <w:rsid w:val="00FB4428"/>
    <w:rsid w:val="00FB5151"/>
    <w:rsid w:val="00FB5F16"/>
    <w:rsid w:val="00FC1512"/>
    <w:rsid w:val="00FC4933"/>
    <w:rsid w:val="00FD025C"/>
    <w:rsid w:val="00FD0304"/>
    <w:rsid w:val="00FD38AE"/>
    <w:rsid w:val="00FD73CA"/>
    <w:rsid w:val="00FD76F0"/>
    <w:rsid w:val="00FE1F3C"/>
    <w:rsid w:val="00FE26B7"/>
    <w:rsid w:val="00FE49D8"/>
    <w:rsid w:val="00FE51B0"/>
    <w:rsid w:val="00FE630D"/>
    <w:rsid w:val="00FE73B5"/>
    <w:rsid w:val="00FE768B"/>
    <w:rsid w:val="00FF2616"/>
    <w:rsid w:val="173A024A"/>
    <w:rsid w:val="225B1A6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table" w:styleId="9">
    <w:name w:val="Table Grid"/>
    <w:basedOn w:val="8"/>
    <w:qFormat/>
    <w:locked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Balloon Text Char"/>
    <w:basedOn w:val="6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11">
    <w:name w:val="Footer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6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Date Char"/>
    <w:basedOn w:val="6"/>
    <w:link w:val="2"/>
    <w:semiHidden/>
    <w:qFormat/>
    <w:locked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4</Pages>
  <Words>213</Words>
  <Characters>1218</Characters>
  <Lines>0</Lines>
  <Paragraphs>0</Paragraphs>
  <TotalTime>0</TotalTime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2017-07-19T07:55:00Z</dcterms:created>
  <dc:creator>microsoft</dc:creator>
  <cp:lastModifiedBy>Administrator</cp:lastModifiedBy>
  <cp:lastPrinted>2017-10-26T01:07:00Z</cp:lastPrinted>
  <dcterms:modified xsi:type="dcterms:W3CDTF">2017-11-01T02:06:10Z</dcterms:modified>
  <cp:revision>233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